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C5" w:rsidRDefault="005F2E90">
      <w:pPr>
        <w:tabs>
          <w:tab w:val="left" w:pos="1134"/>
        </w:tabs>
        <w:rPr>
          <w:b/>
        </w:rPr>
      </w:pPr>
      <w:r>
        <w:rPr>
          <w:b/>
        </w:rPr>
        <w:fldChar w:fldCharType="begin">
          <w:ffData>
            <w:name w:val="Text2"/>
            <w:enabled/>
            <w:calcOnExit w:val="0"/>
            <w:textInput>
              <w:type w:val="number"/>
              <w:maxLength w:val="3"/>
              <w:format w:val="0"/>
            </w:textInput>
          </w:ffData>
        </w:fldChar>
      </w:r>
      <w:bookmarkStart w:id="0" w:name="Text2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</w:rPr>
        <w:fldChar w:fldCharType="end"/>
      </w:r>
      <w:bookmarkEnd w:id="0"/>
      <w:r>
        <w:rPr>
          <w:b/>
        </w:rPr>
        <w:tab/>
      </w:r>
      <w:r>
        <w:rPr>
          <w:b/>
        </w:rPr>
        <w:fldChar w:fldCharType="begin">
          <w:ffData>
            <w:name w:val="Text1"/>
            <w:enabled/>
            <w:calcOnExit w:val="0"/>
            <w:textInput>
              <w:maxLength w:val="80"/>
              <w:format w:val="Satzanfang gross"/>
            </w:textInput>
          </w:ffData>
        </w:fldChar>
      </w:r>
      <w:bookmarkStart w:id="1" w:name="Text1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</w:rPr>
        <w:fldChar w:fldCharType="end"/>
      </w:r>
      <w:bookmarkEnd w:id="1"/>
    </w:p>
    <w:p w:rsidR="00D377C5" w:rsidRDefault="005F2E90">
      <w:pPr>
        <w:pBdr>
          <w:top w:val="single" w:sz="4" w:space="1" w:color="auto"/>
        </w:pBdr>
        <w:tabs>
          <w:tab w:val="left" w:pos="1134"/>
        </w:tabs>
        <w:ind w:right="4223"/>
        <w:rPr>
          <w:sz w:val="16"/>
        </w:rPr>
      </w:pPr>
      <w:r>
        <w:rPr>
          <w:sz w:val="16"/>
        </w:rPr>
        <w:t xml:space="preserve"> SNR</w:t>
      </w:r>
      <w:r>
        <w:rPr>
          <w:sz w:val="16"/>
        </w:rPr>
        <w:tab/>
        <w:t>Schulname</w:t>
      </w:r>
    </w:p>
    <w:p w:rsidR="00D377C5" w:rsidRDefault="005F2E90">
      <w:pPr>
        <w:pStyle w:val="Textkrper"/>
        <w:spacing w:before="240" w:after="240"/>
      </w:pPr>
      <w:r>
        <w:rPr>
          <w:b/>
        </w:rPr>
        <w:t>Universität Bremen</w:t>
      </w:r>
      <w:r>
        <w:br/>
        <w:t>Zentrum für Lehrerbildung</w:t>
      </w:r>
    </w:p>
    <w:p w:rsidR="00D377C5" w:rsidRDefault="005F2E90">
      <w:pPr>
        <w:pStyle w:val="Beschriftung"/>
        <w:spacing w:before="120" w:after="120"/>
      </w:pPr>
      <w:r>
        <w:rPr>
          <w:b w:val="0"/>
          <w:sz w:val="28"/>
        </w:rPr>
        <w:br/>
      </w:r>
      <w:r>
        <w:t xml:space="preserve">Orientierungspraktikum [OP], </w:t>
      </w:r>
      <w:r w:rsidR="00FB2B1B">
        <w:t xml:space="preserve">Praxisorientierte Elemente </w:t>
      </w:r>
      <w:r>
        <w:t>[</w:t>
      </w:r>
      <w:r w:rsidR="00FB2B1B">
        <w:t>POE</w:t>
      </w:r>
      <w:r>
        <w:t>],</w:t>
      </w:r>
      <w:r w:rsidR="00FB2B1B">
        <w:t xml:space="preserve"> Praxissemester [PS],</w:t>
      </w:r>
      <w:r w:rsidR="007D7773">
        <w:t>Fachdidaktisches Praktikum (FD1 und FD2 alt),</w:t>
      </w:r>
      <w:r>
        <w:br/>
        <w:t>Sonderform des Praktikums (berufsbildende Fachrichtungen [BsF])</w:t>
      </w:r>
      <w:r>
        <w:br/>
      </w:r>
    </w:p>
    <w:tbl>
      <w:tblPr>
        <w:tblW w:w="15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8"/>
        <w:gridCol w:w="2268"/>
        <w:gridCol w:w="1560"/>
        <w:gridCol w:w="850"/>
        <w:gridCol w:w="1701"/>
        <w:gridCol w:w="1134"/>
        <w:gridCol w:w="2126"/>
        <w:gridCol w:w="2127"/>
        <w:gridCol w:w="1275"/>
      </w:tblGrid>
      <w:tr w:rsidR="00B63989" w:rsidTr="00B63989">
        <w:trPr>
          <w:cantSplit/>
          <w:trHeight w:val="70"/>
        </w:trPr>
        <w:tc>
          <w:tcPr>
            <w:tcW w:w="616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FFFFFF"/>
            <w:vAlign w:val="center"/>
          </w:tcPr>
          <w:p w:rsidR="00B63989" w:rsidRDefault="00B63989" w:rsidP="00B63989">
            <w:pPr>
              <w:jc w:val="center"/>
              <w:rPr>
                <w:b/>
                <w:sz w:val="20"/>
              </w:rPr>
            </w:pPr>
            <w:r w:rsidRPr="00B63989">
              <w:rPr>
                <w:b/>
                <w:sz w:val="20"/>
              </w:rPr>
              <w:t>Praktikantin oder Praktikant</w:t>
            </w:r>
          </w:p>
        </w:tc>
        <w:tc>
          <w:tcPr>
            <w:tcW w:w="850" w:type="dxa"/>
            <w:vMerge w:val="restart"/>
            <w:tcBorders>
              <w:left w:val="single" w:sz="12" w:space="0" w:color="auto"/>
            </w:tcBorders>
            <w:shd w:val="pct10" w:color="auto" w:fill="FFFFFF"/>
            <w:vAlign w:val="center"/>
          </w:tcPr>
          <w:p w:rsidR="00B63989" w:rsidRDefault="00B63989" w:rsidP="007D7773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Schu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20"/>
              </w:rPr>
              <w:t>stufe</w:t>
            </w:r>
          </w:p>
        </w:tc>
        <w:tc>
          <w:tcPr>
            <w:tcW w:w="1701" w:type="dxa"/>
            <w:vMerge w:val="restart"/>
            <w:tcBorders>
              <w:right w:val="single" w:sz="12" w:space="0" w:color="auto"/>
            </w:tcBorders>
            <w:shd w:val="pct10" w:color="auto" w:fill="FFFFFF"/>
            <w:vAlign w:val="center"/>
          </w:tcPr>
          <w:p w:rsidR="00B63989" w:rsidRPr="002F2251" w:rsidRDefault="00B63989" w:rsidP="00425F3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Art des </w:t>
            </w:r>
            <w:r w:rsidR="002F2251">
              <w:rPr>
                <w:b/>
                <w:sz w:val="20"/>
              </w:rPr>
              <w:br/>
            </w:r>
            <w:r>
              <w:rPr>
                <w:b/>
                <w:sz w:val="20"/>
              </w:rPr>
              <w:t>Praktikums</w:t>
            </w:r>
          </w:p>
        </w:tc>
        <w:tc>
          <w:tcPr>
            <w:tcW w:w="6662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FFFFFF"/>
            <w:vAlign w:val="center"/>
          </w:tcPr>
          <w:p w:rsidR="00B63989" w:rsidRDefault="00B63989" w:rsidP="00425F3E">
            <w:pPr>
              <w:jc w:val="center"/>
            </w:pPr>
            <w:r w:rsidRPr="00425F3E">
              <w:rPr>
                <w:b/>
                <w:sz w:val="20"/>
              </w:rPr>
              <w:t>Mentorin oder Mentor</w:t>
            </w:r>
            <w:r>
              <w:t xml:space="preserve"> </w:t>
            </w:r>
          </w:p>
        </w:tc>
      </w:tr>
      <w:tr w:rsidR="00EA5B94" w:rsidTr="00B63989">
        <w:trPr>
          <w:cantSplit/>
          <w:trHeight w:val="345"/>
        </w:trPr>
        <w:tc>
          <w:tcPr>
            <w:tcW w:w="2338" w:type="dxa"/>
            <w:tcBorders>
              <w:left w:val="single" w:sz="12" w:space="0" w:color="auto"/>
            </w:tcBorders>
            <w:shd w:val="pct10" w:color="auto" w:fill="FFFFFF"/>
            <w:vAlign w:val="center"/>
          </w:tcPr>
          <w:p w:rsidR="00EA5B94" w:rsidRDefault="00EA5B94">
            <w:pPr>
              <w:pStyle w:val="berschrift1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</w:p>
        </w:tc>
        <w:tc>
          <w:tcPr>
            <w:tcW w:w="2268" w:type="dxa"/>
            <w:shd w:val="pct10" w:color="auto" w:fill="FFFFFF"/>
            <w:vAlign w:val="center"/>
          </w:tcPr>
          <w:p w:rsidR="00EA5B94" w:rsidRDefault="00EA5B94">
            <w:pPr>
              <w:pStyle w:val="berschrift1"/>
              <w:jc w:val="center"/>
              <w:rPr>
                <w:sz w:val="20"/>
              </w:rPr>
            </w:pPr>
            <w:r>
              <w:rPr>
                <w:sz w:val="20"/>
              </w:rPr>
              <w:t>Vorname</w:t>
            </w:r>
          </w:p>
        </w:tc>
        <w:tc>
          <w:tcPr>
            <w:tcW w:w="1560" w:type="dxa"/>
            <w:tcBorders>
              <w:right w:val="single" w:sz="12" w:space="0" w:color="auto"/>
            </w:tcBorders>
            <w:shd w:val="pct10" w:color="auto" w:fill="FFFFFF"/>
          </w:tcPr>
          <w:p w:rsidR="00B63989" w:rsidRDefault="00B63989" w:rsidP="00B6398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Matrikel-</w:t>
            </w:r>
          </w:p>
          <w:p w:rsidR="00EA5B94" w:rsidRDefault="00B63989" w:rsidP="00B63989">
            <w:pPr>
              <w:pStyle w:val="berschrift1"/>
              <w:jc w:val="center"/>
              <w:rPr>
                <w:sz w:val="20"/>
              </w:rPr>
            </w:pPr>
            <w:r>
              <w:rPr>
                <w:sz w:val="20"/>
              </w:rPr>
              <w:t>nummer</w:t>
            </w:r>
          </w:p>
        </w:tc>
        <w:tc>
          <w:tcPr>
            <w:tcW w:w="850" w:type="dxa"/>
            <w:vMerge/>
            <w:tcBorders>
              <w:left w:val="single" w:sz="12" w:space="0" w:color="auto"/>
            </w:tcBorders>
            <w:shd w:val="pct10" w:color="auto" w:fill="FFFFFF"/>
          </w:tcPr>
          <w:p w:rsidR="00EA5B94" w:rsidRDefault="00EA5B94">
            <w:pPr>
              <w:pStyle w:val="berschrift1"/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right w:val="single" w:sz="12" w:space="0" w:color="auto"/>
            </w:tcBorders>
            <w:shd w:val="pct10" w:color="auto" w:fill="FFFFFF"/>
          </w:tcPr>
          <w:p w:rsidR="00EA5B94" w:rsidRDefault="00EA5B94">
            <w:pPr>
              <w:jc w:val="center"/>
              <w:rPr>
                <w:b/>
                <w:sz w:val="20"/>
              </w:rPr>
            </w:pPr>
          </w:p>
        </w:tc>
        <w:tc>
          <w:tcPr>
            <w:tcW w:w="1134" w:type="dxa"/>
            <w:tcBorders>
              <w:left w:val="single" w:sz="12" w:space="0" w:color="auto"/>
            </w:tcBorders>
            <w:shd w:val="pct10" w:color="auto" w:fill="FFFFFF"/>
            <w:vAlign w:val="center"/>
          </w:tcPr>
          <w:p w:rsidR="00EA5B94" w:rsidRDefault="00EA5B9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Pers.-Nr.</w:t>
            </w:r>
          </w:p>
        </w:tc>
        <w:tc>
          <w:tcPr>
            <w:tcW w:w="2126" w:type="dxa"/>
            <w:shd w:val="pct10" w:color="auto" w:fill="FFFFFF"/>
            <w:vAlign w:val="center"/>
          </w:tcPr>
          <w:p w:rsidR="00EA5B94" w:rsidRDefault="00EA5B9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</w:p>
        </w:tc>
        <w:tc>
          <w:tcPr>
            <w:tcW w:w="2127" w:type="dxa"/>
            <w:shd w:val="pct10" w:color="auto" w:fill="FFFFFF"/>
            <w:vAlign w:val="center"/>
          </w:tcPr>
          <w:p w:rsidR="00EA5B94" w:rsidRDefault="00EA5B9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Vorname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shd w:val="pct10" w:color="auto" w:fill="FFFFFF"/>
            <w:vAlign w:val="center"/>
          </w:tcPr>
          <w:p w:rsidR="00EA5B94" w:rsidRDefault="00EA5B9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geboren</w:t>
            </w:r>
          </w:p>
        </w:tc>
      </w:tr>
      <w:tr w:rsidR="00EA5B94" w:rsidTr="00B63989">
        <w:trPr>
          <w:cantSplit/>
          <w:trHeight w:hRule="exact" w:val="680"/>
        </w:trPr>
        <w:tc>
          <w:tcPr>
            <w:tcW w:w="2338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268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    "/>
                    <w:listEntry w:val="P"/>
                    <w:listEntry w:val="SI/SII"/>
                    <w:listEntry w:val="SIIb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:rsidR="00EA5B94" w:rsidRDefault="00B63989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     "/>
                    <w:listEntry w:val="OP"/>
                    <w:listEntry w:val="POE 1 Fach"/>
                    <w:listEntry w:val="POE 2 Fächer"/>
                    <w:listEntry w:val="PS 1 Fach"/>
                    <w:listEntry w:val="PS 2 Fächer"/>
                    <w:listEntry w:val="PS 3 Fächer"/>
                    <w:listEntry w:val="FD1"/>
                    <w:listEntry w:val="FD2"/>
                    <w:listEntry w:val="Bs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8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6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7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75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EA5B94" w:rsidTr="00B63989">
        <w:trPr>
          <w:cantSplit/>
          <w:trHeight w:hRule="exact" w:val="680"/>
        </w:trPr>
        <w:tc>
          <w:tcPr>
            <w:tcW w:w="2338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268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    "/>
                    <w:listEntry w:val="P"/>
                    <w:listEntry w:val="SI/SII"/>
                    <w:listEntry w:val="SIIb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:rsidR="00EA5B94" w:rsidRDefault="00B63989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     "/>
                    <w:listEntry w:val="OP"/>
                    <w:listEntry w:val="POE 1 Fach"/>
                    <w:listEntry w:val="POE 2 Fächer"/>
                    <w:listEntry w:val="PS 1 Fach"/>
                    <w:listEntry w:val="PS 2 Fächer"/>
                    <w:listEntry w:val="PS 3 Fächer"/>
                    <w:listEntry w:val="FD1"/>
                    <w:listEntry w:val="FD2"/>
                    <w:listEntry w:val="Bs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8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6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7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75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EA5B94" w:rsidTr="00B63989">
        <w:trPr>
          <w:cantSplit/>
          <w:trHeight w:hRule="exact" w:val="680"/>
        </w:trPr>
        <w:tc>
          <w:tcPr>
            <w:tcW w:w="2338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268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    "/>
                    <w:listEntry w:val="P"/>
                    <w:listEntry w:val="SI/SII"/>
                    <w:listEntry w:val="SIIb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:rsidR="00EA5B94" w:rsidRDefault="00B63989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     "/>
                    <w:listEntry w:val="OP"/>
                    <w:listEntry w:val="POE 1 Fach"/>
                    <w:listEntry w:val="POE 2 Fächer"/>
                    <w:listEntry w:val="PS 1 Fach"/>
                    <w:listEntry w:val="PS 2 Fächer"/>
                    <w:listEntry w:val="PS 3 Fächer"/>
                    <w:listEntry w:val="FD1"/>
                    <w:listEntry w:val="FD2"/>
                    <w:listEntry w:val="Bs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8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6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7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75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EA5B94" w:rsidTr="00B63989">
        <w:trPr>
          <w:cantSplit/>
          <w:trHeight w:hRule="exact" w:val="680"/>
        </w:trPr>
        <w:tc>
          <w:tcPr>
            <w:tcW w:w="2338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268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    "/>
                    <w:listEntry w:val="P"/>
                    <w:listEntry w:val="SI/SII"/>
                    <w:listEntry w:val="SIIb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     "/>
                    <w:listEntry w:val="OP"/>
                    <w:listEntry w:val="POE 1 Fach"/>
                    <w:listEntry w:val="POE 2 Fächer"/>
                    <w:listEntry w:val="PS 1 Fach"/>
                    <w:listEntry w:val="PS 2 Fächer"/>
                    <w:listEntry w:val="PS 3 Fächer"/>
                    <w:listEntry w:val="FD1"/>
                    <w:listEntry w:val="FD2"/>
                    <w:listEntry w:val="Bs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8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6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7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75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EA5B94" w:rsidTr="00B63989">
        <w:trPr>
          <w:cantSplit/>
          <w:trHeight w:hRule="exact" w:val="680"/>
        </w:trPr>
        <w:tc>
          <w:tcPr>
            <w:tcW w:w="2338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268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    "/>
                    <w:listEntry w:val="P"/>
                    <w:listEntry w:val="SI/SII"/>
                    <w:listEntry w:val="SIIb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     "/>
                    <w:listEntry w:val="OP"/>
                    <w:listEntry w:val="POE 1 Fach"/>
                    <w:listEntry w:val="POE 2 Fächer"/>
                    <w:listEntry w:val="PS 1 Fach"/>
                    <w:listEntry w:val="PS 2 Fächer"/>
                    <w:listEntry w:val="PS 3 Fächer"/>
                    <w:listEntry w:val="FD1"/>
                    <w:listEntry w:val="FD2"/>
                    <w:listEntry w:val="Bs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8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6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7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75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EA5B94" w:rsidTr="00B63989">
        <w:trPr>
          <w:cantSplit/>
          <w:trHeight w:hRule="exact" w:val="680"/>
        </w:trPr>
        <w:tc>
          <w:tcPr>
            <w:tcW w:w="2338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268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    "/>
                    <w:listEntry w:val="P"/>
                    <w:listEntry w:val="SI/SII"/>
                    <w:listEntry w:val="SIIb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     "/>
                    <w:listEntry w:val="OP"/>
                    <w:listEntry w:val="POE 1 Fach"/>
                    <w:listEntry w:val="POE 2 Fächer"/>
                    <w:listEntry w:val="PS 1 Fach"/>
                    <w:listEntry w:val="PS 2 Fächer"/>
                    <w:listEntry w:val="PS 3 Fächer"/>
                    <w:listEntry w:val="FD1"/>
                    <w:listEntry w:val="FD2"/>
                    <w:listEntry w:val="Bs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8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6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7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75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EA5B94" w:rsidTr="00B63989">
        <w:trPr>
          <w:cantSplit/>
          <w:trHeight w:hRule="exact" w:val="680"/>
        </w:trPr>
        <w:tc>
          <w:tcPr>
            <w:tcW w:w="2338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268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    "/>
                    <w:listEntry w:val="P"/>
                    <w:listEntry w:val="SI/SII"/>
                    <w:listEntry w:val="SIIb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     "/>
                    <w:listEntry w:val="OP"/>
                    <w:listEntry w:val="POE 1 Fach"/>
                    <w:listEntry w:val="POE 2 Fächer"/>
                    <w:listEntry w:val="PS 1 Fach"/>
                    <w:listEntry w:val="PS 2 Fächer"/>
                    <w:listEntry w:val="PS 3 Fächer"/>
                    <w:listEntry w:val="FD1"/>
                    <w:listEntry w:val="FD2"/>
                    <w:listEntry w:val="Bs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8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6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7" w:type="dxa"/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75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EA5B94" w:rsidTr="00B63989">
        <w:trPr>
          <w:cantSplit/>
          <w:trHeight w:hRule="exact" w:val="680"/>
        </w:trPr>
        <w:tc>
          <w:tcPr>
            <w:tcW w:w="2338" w:type="dxa"/>
            <w:tcBorders>
              <w:left w:val="single" w:sz="12" w:space="0" w:color="auto"/>
              <w:bottom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bottom w:val="single" w:sz="12" w:space="0" w:color="auto"/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lef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    "/>
                    <w:listEntry w:val="P"/>
                    <w:listEntry w:val="SI/SII"/>
                    <w:listEntry w:val="SIIb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     "/>
                    <w:listEntry w:val="OP"/>
                    <w:listEntry w:val="POE 1 Fach"/>
                    <w:listEntry w:val="POE 2 Fächer"/>
                    <w:listEntry w:val="PS 1 Fach"/>
                    <w:listEntry w:val="PS 2 Fächer"/>
                    <w:listEntry w:val="PS 3 Fächer"/>
                    <w:listEntry w:val="FD1"/>
                    <w:listEntry w:val="FD2"/>
                    <w:listEntry w:val="BsF"/>
                  </w:ddList>
                </w:ffData>
              </w:fldChar>
            </w:r>
            <w:r>
              <w:rPr>
                <w:sz w:val="20"/>
              </w:rPr>
              <w:instrText xml:space="preserve"> FORMDROPDOWN </w:instrText>
            </w:r>
            <w:r w:rsidR="001A2378">
              <w:rPr>
                <w:sz w:val="20"/>
              </w:rPr>
            </w:r>
            <w:r w:rsidR="001A2378">
              <w:rPr>
                <w:sz w:val="20"/>
              </w:rPr>
              <w:fldChar w:fldCharType="separate"/>
            </w:r>
            <w:r>
              <w:rPr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8"/>
                    <w:format w:val="0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2127" w:type="dxa"/>
            <w:tcBorders>
              <w:bottom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12" w:space="0" w:color="auto"/>
            </w:tcBorders>
          </w:tcPr>
          <w:p w:rsidR="00EA5B94" w:rsidRDefault="00EA5B94" w:rsidP="00EA5B94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</w:tbl>
    <w:p w:rsidR="00D377C5" w:rsidRDefault="00D377C5">
      <w:pPr>
        <w:rPr>
          <w:sz w:val="4"/>
        </w:rPr>
      </w:pPr>
    </w:p>
    <w:p w:rsidR="00D377C5" w:rsidRDefault="005F2E90">
      <w:pPr>
        <w:tabs>
          <w:tab w:val="left" w:pos="8505"/>
          <w:tab w:val="right" w:leader="underscore" w:pos="14742"/>
        </w:tabs>
        <w:spacing w:before="720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:rsidR="00962B5D" w:rsidRDefault="005F2E90">
      <w:pPr>
        <w:tabs>
          <w:tab w:val="center" w:pos="11624"/>
        </w:tabs>
        <w:rPr>
          <w:sz w:val="16"/>
        </w:rPr>
      </w:pPr>
      <w:r>
        <w:rPr>
          <w:sz w:val="22"/>
        </w:rPr>
        <w:tab/>
      </w:r>
      <w:r>
        <w:rPr>
          <w:sz w:val="16"/>
        </w:rPr>
        <w:t>Unterschrift der Schulleitung</w:t>
      </w:r>
    </w:p>
    <w:sectPr w:rsidR="00962B5D" w:rsidSect="00BA3923">
      <w:pgSz w:w="16840" w:h="11907" w:orient="landscape" w:code="9"/>
      <w:pgMar w:top="720" w:right="720" w:bottom="720" w:left="720" w:header="720" w:footer="720" w:gutter="0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cumentProtection w:edit="forms" w:enforcement="1" w:cryptProviderType="rsaFull" w:cryptAlgorithmClass="hash" w:cryptAlgorithmType="typeAny" w:cryptAlgorithmSid="4" w:cryptSpinCount="100000" w:hash="YKE1jusfNyfYH0D8Y3WvXHOPZ8g=" w:salt="k0DD/hOTXpxyHkUvRNvw3w=="/>
  <w:defaultTabStop w:val="709"/>
  <w:autoHyphenation/>
  <w:hyphenationZone w:val="142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B5D"/>
    <w:rsid w:val="00092B3A"/>
    <w:rsid w:val="002F2251"/>
    <w:rsid w:val="00344572"/>
    <w:rsid w:val="00425F3E"/>
    <w:rsid w:val="005366DF"/>
    <w:rsid w:val="005F2E90"/>
    <w:rsid w:val="00607D25"/>
    <w:rsid w:val="0071282C"/>
    <w:rsid w:val="00755E86"/>
    <w:rsid w:val="007D7773"/>
    <w:rsid w:val="00962B5D"/>
    <w:rsid w:val="009E65F0"/>
    <w:rsid w:val="00B63989"/>
    <w:rsid w:val="00BA3923"/>
    <w:rsid w:val="00D120EA"/>
    <w:rsid w:val="00D377C5"/>
    <w:rsid w:val="00EA5B94"/>
    <w:rsid w:val="00FB2B1B"/>
    <w:rsid w:val="00FB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2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b/>
      <w:i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semiHidden/>
    <w:rPr>
      <w:sz w:val="20"/>
    </w:rPr>
  </w:style>
  <w:style w:type="character" w:styleId="Funotenzeichen">
    <w:name w:val="footnote reference"/>
    <w:basedOn w:val="Absatz-Standardschriftart"/>
    <w:semiHidden/>
    <w:rPr>
      <w:vertAlign w:val="superscript"/>
    </w:rPr>
  </w:style>
  <w:style w:type="paragraph" w:styleId="Beschriftung">
    <w:name w:val="caption"/>
    <w:basedOn w:val="Standard"/>
    <w:next w:val="Standard"/>
    <w:qFormat/>
    <w:rPr>
      <w:b/>
      <w:sz w:val="22"/>
    </w:rPr>
  </w:style>
  <w:style w:type="paragraph" w:styleId="Textkrper">
    <w:name w:val="Body Text"/>
    <w:basedOn w:val="Standard"/>
    <w:semiHidden/>
    <w:pPr>
      <w:spacing w:before="360" w:after="360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2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b/>
      <w:i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semiHidden/>
    <w:rPr>
      <w:sz w:val="20"/>
    </w:rPr>
  </w:style>
  <w:style w:type="character" w:styleId="Funotenzeichen">
    <w:name w:val="footnote reference"/>
    <w:basedOn w:val="Absatz-Standardschriftart"/>
    <w:semiHidden/>
    <w:rPr>
      <w:vertAlign w:val="superscript"/>
    </w:rPr>
  </w:style>
  <w:style w:type="paragraph" w:styleId="Beschriftung">
    <w:name w:val="caption"/>
    <w:basedOn w:val="Standard"/>
    <w:next w:val="Standard"/>
    <w:qFormat/>
    <w:rPr>
      <w:b/>
      <w:sz w:val="22"/>
    </w:rPr>
  </w:style>
  <w:style w:type="paragraph" w:styleId="Textkrper">
    <w:name w:val="Body Text"/>
    <w:basedOn w:val="Standard"/>
    <w:semiHidden/>
    <w:pPr>
      <w:spacing w:before="360" w:after="360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Lehrerbildung\Formblatt_Mentorenverg&#252;tung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283E5B6D-3248-4F2C-B2E5-C292C4580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Formblatt_Mentorenvergütung.dot</Template>
  <TotalTime>0</TotalTime>
  <Pages>1</Pages>
  <Words>261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________________________</vt:lpstr>
    </vt:vector>
  </TitlesOfParts>
  <Company>Bremen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</dc:title>
  <dc:creator>anke.warneke</dc:creator>
  <cp:lastModifiedBy>anke.warneke</cp:lastModifiedBy>
  <cp:revision>5</cp:revision>
  <cp:lastPrinted>2007-04-25T10:52:00Z</cp:lastPrinted>
  <dcterms:created xsi:type="dcterms:W3CDTF">2015-04-28T13:25:00Z</dcterms:created>
  <dcterms:modified xsi:type="dcterms:W3CDTF">2015-04-28T13:31:00Z</dcterms:modified>
</cp:coreProperties>
</file>