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B4D" w:rsidRDefault="00470B4D">
      <w:pPr>
        <w:framePr w:hSpace="0" w:wrap="auto" w:vAnchor="margin" w:yAlign="inline"/>
      </w:pPr>
      <w:bookmarkStart w:id="0" w:name="_GoBack"/>
      <w:bookmarkEnd w:id="0"/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  <w:r>
        <w:t>......................................................................................</w:t>
      </w:r>
    </w:p>
    <w:p w:rsidR="00470B4D" w:rsidRDefault="00470B4D">
      <w:pPr>
        <w:framePr w:hSpace="0" w:wrap="auto" w:vAnchor="margin" w:yAlign="inline"/>
        <w:rPr>
          <w:sz w:val="18"/>
        </w:rPr>
      </w:pPr>
      <w:r>
        <w:t xml:space="preserve">               </w:t>
      </w:r>
      <w:r>
        <w:rPr>
          <w:sz w:val="18"/>
        </w:rPr>
        <w:t xml:space="preserve">Absender / Schule / SZ </w:t>
      </w:r>
      <w:r>
        <w:rPr>
          <w:b/>
          <w:sz w:val="18"/>
          <w:u w:val="single"/>
        </w:rPr>
        <w:t>(Postadresse)</w:t>
      </w: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  <w:r>
        <w:t>An die</w:t>
      </w:r>
    </w:p>
    <w:p w:rsidR="00470B4D" w:rsidRDefault="00470B4D">
      <w:pPr>
        <w:framePr w:hSpace="0" w:wrap="auto" w:vAnchor="margin" w:yAlign="inline"/>
      </w:pPr>
      <w:r>
        <w:t>Senatorin für</w:t>
      </w:r>
      <w:r w:rsidR="00FB2067">
        <w:t xml:space="preserve"> Kinder und</w:t>
      </w:r>
      <w:r>
        <w:t xml:space="preserve"> Bildung</w:t>
      </w:r>
    </w:p>
    <w:p w:rsidR="00470B4D" w:rsidRDefault="00470B4D">
      <w:pPr>
        <w:framePr w:hSpace="0" w:wrap="auto" w:vAnchor="margin" w:yAlign="inline"/>
      </w:pPr>
      <w:r>
        <w:t>z. Hd. Frau</w:t>
      </w:r>
      <w:r w:rsidR="00053F55">
        <w:t xml:space="preserve"> Hamann</w:t>
      </w:r>
      <w:r>
        <w:t xml:space="preserve"> (24-22)</w:t>
      </w:r>
    </w:p>
    <w:p w:rsidR="00470B4D" w:rsidRDefault="00470B4D">
      <w:pPr>
        <w:framePr w:hSpace="0" w:wrap="auto" w:vAnchor="margin" w:yAlign="inline"/>
      </w:pPr>
      <w:r>
        <w:t>Rembertiring  8 - 12</w:t>
      </w:r>
    </w:p>
    <w:p w:rsidR="00470B4D" w:rsidRDefault="00470B4D">
      <w:pPr>
        <w:framePr w:hSpace="0" w:wrap="auto" w:vAnchor="margin" w:yAlign="inline"/>
      </w:pPr>
      <w:r>
        <w:t>28195 Bremen</w:t>
      </w: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Schul</w:t>
      </w:r>
      <w:r w:rsidR="00195691">
        <w:t>-</w:t>
      </w:r>
      <w:r>
        <w:t>Nr.: ...................................</w:t>
      </w:r>
    </w:p>
    <w:p w:rsidR="00470B4D" w:rsidRDefault="00470B4D" w:rsidP="00214865">
      <w:pPr>
        <w:framePr w:hSpace="0" w:wrap="auto" w:vAnchor="margin" w:yAlign="inline"/>
        <w:spacing w:before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Datum: ........................................</w:t>
      </w:r>
    </w:p>
    <w:p w:rsidR="00470B4D" w:rsidRDefault="00470B4D" w:rsidP="00214865">
      <w:pPr>
        <w:framePr w:hSpace="0" w:wrap="auto" w:vAnchor="margin" w:yAlign="inline"/>
        <w:spacing w:before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Telefon: .......................................</w:t>
      </w: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C14063" w:rsidRPr="00214865" w:rsidRDefault="00470B4D">
      <w:pPr>
        <w:framePr w:hSpace="0" w:wrap="auto" w:vAnchor="margin" w:yAlign="inline"/>
        <w:rPr>
          <w:b/>
          <w:sz w:val="28"/>
          <w:szCs w:val="28"/>
        </w:rPr>
      </w:pPr>
      <w:r w:rsidRPr="00214865">
        <w:rPr>
          <w:b/>
          <w:sz w:val="28"/>
          <w:szCs w:val="28"/>
        </w:rPr>
        <w:t xml:space="preserve">Materialbestellung </w:t>
      </w:r>
      <w:r w:rsidR="00053F55" w:rsidRPr="00214865">
        <w:rPr>
          <w:b/>
          <w:sz w:val="28"/>
          <w:szCs w:val="28"/>
        </w:rPr>
        <w:t>201</w:t>
      </w:r>
      <w:r w:rsidR="00955E3B">
        <w:rPr>
          <w:b/>
          <w:sz w:val="28"/>
          <w:szCs w:val="28"/>
        </w:rPr>
        <w:t>9</w:t>
      </w:r>
      <w:r w:rsidR="00053F55" w:rsidRPr="00214865">
        <w:rPr>
          <w:b/>
          <w:sz w:val="28"/>
          <w:szCs w:val="28"/>
        </w:rPr>
        <w:t xml:space="preserve">            </w:t>
      </w:r>
    </w:p>
    <w:p w:rsidR="007532DC" w:rsidRDefault="007532DC">
      <w:pPr>
        <w:framePr w:hSpace="0" w:wrap="auto" w:vAnchor="margin" w:yAlign="inline"/>
      </w:pPr>
      <w:r>
        <w:t>(Bestelltermin</w:t>
      </w:r>
      <w:r w:rsidR="003D46D1">
        <w:t xml:space="preserve"> </w:t>
      </w:r>
      <w:r w:rsidR="00470B4D">
        <w:t xml:space="preserve">bis </w:t>
      </w:r>
      <w:r w:rsidR="00955E3B">
        <w:t>05.04</w:t>
      </w:r>
      <w:r w:rsidR="00A86599">
        <w:t>.201</w:t>
      </w:r>
      <w:r w:rsidR="00955E3B">
        <w:t>9</w:t>
      </w:r>
      <w:r w:rsidR="00470B4D">
        <w:t>)</w:t>
      </w:r>
    </w:p>
    <w:p w:rsidR="00470B4D" w:rsidRDefault="007532DC">
      <w:pPr>
        <w:framePr w:hSpace="0" w:wrap="auto" w:vAnchor="margin" w:yAlign="inline"/>
      </w:pPr>
      <w:r>
        <w:t>Später eingehende Aufträge können nicht berücksichtigt werden</w:t>
      </w:r>
      <w:r w:rsidR="00495A6A">
        <w:t>!</w:t>
      </w:r>
    </w:p>
    <w:p w:rsidR="00C555F6" w:rsidRDefault="00C555F6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  <w:r>
        <w:t>Hiermit bestellen wir auf Rechnung und zur Auslieferung an die Absenderadresse folgende Artikel:</w:t>
      </w:r>
    </w:p>
    <w:p w:rsidR="00470B4D" w:rsidRDefault="00470B4D">
      <w:pPr>
        <w:framePr w:hSpace="0" w:wrap="auto" w:vAnchor="margin" w:yAlign="inline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096"/>
      </w:tblGrid>
      <w:tr w:rsidR="00470B4D">
        <w:tc>
          <w:tcPr>
            <w:tcW w:w="3472" w:type="dxa"/>
          </w:tcPr>
          <w:p w:rsidR="00470B4D" w:rsidRPr="00214865" w:rsidRDefault="00470B4D" w:rsidP="00214865">
            <w:pPr>
              <w:framePr w:hSpace="0" w:wrap="auto" w:vAnchor="margin" w:yAlign="inline"/>
              <w:rPr>
                <w:b/>
                <w:sz w:val="28"/>
                <w:szCs w:val="28"/>
              </w:rPr>
            </w:pPr>
            <w:r w:rsidRPr="00214865">
              <w:rPr>
                <w:b/>
                <w:sz w:val="28"/>
                <w:szCs w:val="28"/>
              </w:rPr>
              <w:t>Stückzahl</w:t>
            </w:r>
          </w:p>
        </w:tc>
        <w:tc>
          <w:tcPr>
            <w:tcW w:w="6096" w:type="dxa"/>
          </w:tcPr>
          <w:p w:rsidR="00470B4D" w:rsidRPr="00214865" w:rsidRDefault="00470B4D">
            <w:pPr>
              <w:framePr w:hSpace="0" w:wrap="auto" w:vAnchor="margin" w:yAlign="inline"/>
              <w:rPr>
                <w:b/>
                <w:sz w:val="28"/>
                <w:szCs w:val="28"/>
              </w:rPr>
            </w:pPr>
            <w:r w:rsidRPr="00214865">
              <w:rPr>
                <w:b/>
                <w:sz w:val="28"/>
                <w:szCs w:val="28"/>
              </w:rPr>
              <w:t>Artikel</w:t>
            </w:r>
          </w:p>
          <w:p w:rsidR="00214865" w:rsidRDefault="00214865">
            <w:pPr>
              <w:framePr w:hSpace="0" w:wrap="auto" w:vAnchor="margin" w:yAlign="inline"/>
              <w:rPr>
                <w:b/>
              </w:rPr>
            </w:pPr>
          </w:p>
        </w:tc>
      </w:tr>
      <w:tr w:rsidR="003D46D1">
        <w:tc>
          <w:tcPr>
            <w:tcW w:w="3472" w:type="dxa"/>
          </w:tcPr>
          <w:p w:rsidR="003D46D1" w:rsidRDefault="003D46D1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3D46D1" w:rsidRPr="00214865" w:rsidRDefault="00020ADE" w:rsidP="003D46D1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Schullaufbahnakte (Neu</w:t>
            </w:r>
            <w:r w:rsidR="003D46D1" w:rsidRPr="00214865">
              <w:rPr>
                <w:b/>
                <w:sz w:val="24"/>
                <w:szCs w:val="24"/>
              </w:rPr>
              <w:t>)</w:t>
            </w:r>
          </w:p>
          <w:p w:rsidR="003D46D1" w:rsidRDefault="003D46D1">
            <w:pPr>
              <w:framePr w:hSpace="0" w:wrap="auto" w:vAnchor="margin" w:yAlign="inline"/>
              <w:rPr>
                <w:sz w:val="28"/>
              </w:rPr>
            </w:pPr>
            <w:r>
              <w:rPr>
                <w:sz w:val="20"/>
              </w:rPr>
              <w:t>(nur Stadtgemeinde Bremen)</w:t>
            </w: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1E6948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Flachheftzungen (</w:t>
            </w:r>
            <w:r w:rsidR="001E6948" w:rsidRPr="00214865">
              <w:rPr>
                <w:b/>
                <w:sz w:val="24"/>
                <w:szCs w:val="24"/>
              </w:rPr>
              <w:t>Neu, selbstklebend)</w:t>
            </w:r>
          </w:p>
          <w:p w:rsidR="00470B4D" w:rsidRDefault="00470B4D">
            <w:pPr>
              <w:framePr w:hSpace="0" w:wrap="auto" w:vAnchor="margin" w:yAlign="inline"/>
              <w:rPr>
                <w:sz w:val="28"/>
              </w:rPr>
            </w:pPr>
            <w:r>
              <w:rPr>
                <w:sz w:val="20"/>
              </w:rPr>
              <w:t>(nur</w:t>
            </w:r>
            <w:r w:rsidR="003D46D1">
              <w:rPr>
                <w:sz w:val="20"/>
              </w:rPr>
              <w:t xml:space="preserve"> Stadtgemeinde</w:t>
            </w:r>
            <w:r>
              <w:rPr>
                <w:sz w:val="20"/>
              </w:rPr>
              <w:t xml:space="preserve"> Bremen)</w:t>
            </w:r>
          </w:p>
        </w:tc>
      </w:tr>
      <w:tr w:rsidR="001E6948">
        <w:tc>
          <w:tcPr>
            <w:tcW w:w="3472" w:type="dxa"/>
          </w:tcPr>
          <w:p w:rsidR="001E6948" w:rsidRDefault="001E6948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1E6948" w:rsidRPr="00214865" w:rsidRDefault="001E6948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Flachheftzungen (Alt, zum einstecken)</w:t>
            </w:r>
          </w:p>
          <w:p w:rsidR="001E6948" w:rsidRDefault="00665B76">
            <w:pPr>
              <w:framePr w:hSpace="0" w:wrap="auto" w:vAnchor="margin" w:yAlign="inline"/>
              <w:rPr>
                <w:sz w:val="28"/>
              </w:rPr>
            </w:pPr>
            <w:r w:rsidRPr="00665B76">
              <w:rPr>
                <w:sz w:val="20"/>
              </w:rPr>
              <w:t xml:space="preserve">Verpackungseinheit: </w:t>
            </w:r>
            <w:r w:rsidR="001E6948" w:rsidRPr="00665B76">
              <w:rPr>
                <w:sz w:val="20"/>
              </w:rPr>
              <w:t>Beutel a 50 Stück</w:t>
            </w:r>
            <w:r w:rsidR="001E6948" w:rsidRPr="00665B76">
              <w:rPr>
                <w:sz w:val="20"/>
              </w:rPr>
              <w:br/>
            </w:r>
            <w:r w:rsidR="001E6948">
              <w:rPr>
                <w:sz w:val="20"/>
              </w:rPr>
              <w:t>(nur Stadtgemeinde Bremen)</w:t>
            </w: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 xml:space="preserve">Klassenbücher (Grundschule) </w:t>
            </w:r>
          </w:p>
          <w:p w:rsidR="008E12A5" w:rsidRPr="008E12A5" w:rsidRDefault="00470B4D">
            <w:pPr>
              <w:framePr w:hSpace="0" w:wrap="auto" w:vAnchor="margin" w:yAlign="inline"/>
              <w:rPr>
                <w:sz w:val="20"/>
              </w:rPr>
            </w:pPr>
            <w:r>
              <w:rPr>
                <w:sz w:val="20"/>
              </w:rPr>
              <w:t>(nur</w:t>
            </w:r>
            <w:r w:rsidR="003D46D1">
              <w:rPr>
                <w:sz w:val="20"/>
              </w:rPr>
              <w:t xml:space="preserve"> Stadtgemeinde</w:t>
            </w:r>
            <w:r>
              <w:rPr>
                <w:sz w:val="20"/>
              </w:rPr>
              <w:t xml:space="preserve"> Bremen)</w:t>
            </w: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Klassenbücher (Sek I u. a.)</w:t>
            </w: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470B4D" w:rsidRDefault="00470B4D" w:rsidP="00053F55">
            <w:pPr>
              <w:framePr w:hSpace="0" w:wrap="auto" w:vAnchor="margin" w:yAlign="inline"/>
              <w:rPr>
                <w:sz w:val="28"/>
              </w:rPr>
            </w:pPr>
            <w:r w:rsidRPr="00214865">
              <w:rPr>
                <w:b/>
                <w:sz w:val="24"/>
                <w:szCs w:val="24"/>
              </w:rPr>
              <w:t>Klassenbücher Sek II</w:t>
            </w:r>
            <w:r>
              <w:rPr>
                <w:sz w:val="20"/>
              </w:rPr>
              <w:t xml:space="preserve">(nur </w:t>
            </w:r>
            <w:r w:rsidR="003D46D1">
              <w:rPr>
                <w:sz w:val="20"/>
              </w:rPr>
              <w:t xml:space="preserve">Stadtgemeinde </w:t>
            </w:r>
            <w:r>
              <w:rPr>
                <w:sz w:val="20"/>
              </w:rPr>
              <w:t>Bremen)</w:t>
            </w:r>
          </w:p>
        </w:tc>
      </w:tr>
      <w:tr w:rsidR="00E61245">
        <w:tc>
          <w:tcPr>
            <w:tcW w:w="3472" w:type="dxa"/>
          </w:tcPr>
          <w:p w:rsidR="00E61245" w:rsidRPr="00E61245" w:rsidRDefault="00E61245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E61245" w:rsidRPr="00053F55" w:rsidRDefault="00E61245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053F55">
              <w:rPr>
                <w:b/>
                <w:sz w:val="24"/>
                <w:szCs w:val="24"/>
              </w:rPr>
              <w:t>Klassenliste</w:t>
            </w:r>
          </w:p>
          <w:p w:rsidR="00E61245" w:rsidRPr="00053F55" w:rsidRDefault="00E61245">
            <w:pPr>
              <w:framePr w:hSpace="0" w:wrap="auto" w:vAnchor="margin" w:yAlign="inline"/>
              <w:rPr>
                <w:sz w:val="24"/>
                <w:szCs w:val="24"/>
              </w:rPr>
            </w:pP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Lerngruppenhefte</w:t>
            </w:r>
          </w:p>
        </w:tc>
      </w:tr>
      <w:tr w:rsidR="00470B4D">
        <w:tc>
          <w:tcPr>
            <w:tcW w:w="3472" w:type="dxa"/>
          </w:tcPr>
          <w:p w:rsidR="00470B4D" w:rsidRDefault="00470B4D" w:rsidP="00665B76">
            <w:pPr>
              <w:framePr w:hSpace="0" w:wrap="auto" w:vAnchor="margin" w:yAlign="inline"/>
              <w:jc w:val="center"/>
            </w:pPr>
          </w:p>
          <w:p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Kurshefte</w:t>
            </w:r>
          </w:p>
        </w:tc>
      </w:tr>
    </w:tbl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</w:p>
    <w:p w:rsidR="00470B4D" w:rsidRDefault="00470B4D">
      <w:pPr>
        <w:framePr w:hSpace="0" w:wrap="auto" w:vAnchor="margin" w:yAlign="inline"/>
      </w:pPr>
      <w:r>
        <w:t>.................................................................</w:t>
      </w:r>
    </w:p>
    <w:p w:rsidR="00470B4D" w:rsidRDefault="00470B4D">
      <w:pPr>
        <w:framePr w:hSpace="0" w:wrap="auto" w:vAnchor="margin" w:yAlign="inline"/>
      </w:pPr>
      <w:r>
        <w:t xml:space="preserve">                       Unterschrift</w:t>
      </w:r>
    </w:p>
    <w:sectPr w:rsidR="00470B4D" w:rsidSect="00665B76">
      <w:type w:val="continuous"/>
      <w:pgSz w:w="11907" w:h="16840" w:code="9"/>
      <w:pgMar w:top="1134" w:right="851" w:bottom="567" w:left="1134" w:header="720" w:footer="720" w:gutter="0"/>
      <w:paperSrc w:first="15" w:other="15"/>
      <w:cols w:space="56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activeWritingStyle w:appName="MSWord" w:lang="de-DE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3B"/>
    <w:rsid w:val="00020ADE"/>
    <w:rsid w:val="00053F55"/>
    <w:rsid w:val="00075763"/>
    <w:rsid w:val="000F7EF9"/>
    <w:rsid w:val="00195691"/>
    <w:rsid w:val="001E6948"/>
    <w:rsid w:val="00214865"/>
    <w:rsid w:val="0022080E"/>
    <w:rsid w:val="00286FCE"/>
    <w:rsid w:val="002E7A9B"/>
    <w:rsid w:val="003D46D1"/>
    <w:rsid w:val="00470B4D"/>
    <w:rsid w:val="00495A6A"/>
    <w:rsid w:val="005006D4"/>
    <w:rsid w:val="00665B76"/>
    <w:rsid w:val="006930B2"/>
    <w:rsid w:val="006C6AE4"/>
    <w:rsid w:val="007231E7"/>
    <w:rsid w:val="007532DC"/>
    <w:rsid w:val="007B62EA"/>
    <w:rsid w:val="007F543B"/>
    <w:rsid w:val="008122B6"/>
    <w:rsid w:val="00832A90"/>
    <w:rsid w:val="008A341C"/>
    <w:rsid w:val="008E12A5"/>
    <w:rsid w:val="00955E3B"/>
    <w:rsid w:val="00A13F06"/>
    <w:rsid w:val="00A57496"/>
    <w:rsid w:val="00A86599"/>
    <w:rsid w:val="00AE3669"/>
    <w:rsid w:val="00B00E10"/>
    <w:rsid w:val="00B955C6"/>
    <w:rsid w:val="00C14063"/>
    <w:rsid w:val="00C555F6"/>
    <w:rsid w:val="00DE4A8D"/>
    <w:rsid w:val="00E61245"/>
    <w:rsid w:val="00EA61B7"/>
    <w:rsid w:val="00EB16DE"/>
    <w:rsid w:val="00EF1C4B"/>
    <w:rsid w:val="00EF49FA"/>
    <w:rsid w:val="00FB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92DF9-2EDA-4568-AB94-1AC094367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framePr w:hSpace="142" w:wrap="auto" w:vAnchor="text" w:hAnchor="text" w:y="1"/>
    </w:pPr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8122B6"/>
    <w:pPr>
      <w:framePr w:wrap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AB3E326E.dotm</Template>
  <TotalTime>0</TotalTime>
  <Pages>1</Pages>
  <Words>163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Bremen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bmöller</dc:creator>
  <cp:keywords/>
  <dc:description/>
  <cp:lastModifiedBy>Miemietz, Nils (Bildung)</cp:lastModifiedBy>
  <cp:revision>2</cp:revision>
  <cp:lastPrinted>2019-03-11T09:56:00Z</cp:lastPrinted>
  <dcterms:created xsi:type="dcterms:W3CDTF">2019-03-12T13:42:00Z</dcterms:created>
  <dcterms:modified xsi:type="dcterms:W3CDTF">2019-03-12T13:42:00Z</dcterms:modified>
</cp:coreProperties>
</file>