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C0EED5" w14:textId="77777777" w:rsidR="007759E9" w:rsidRPr="00D56393" w:rsidRDefault="002E3CC8" w:rsidP="009B21BA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6"/>
          <w:szCs w:val="26"/>
        </w:rPr>
        <w:br/>
      </w:r>
      <w:r w:rsidR="005E5055" w:rsidRPr="00D56393">
        <w:rPr>
          <w:rFonts w:asciiTheme="minorHAnsi" w:hAnsiTheme="minorHAnsi" w:cstheme="minorHAnsi"/>
          <w:b/>
          <w:bCs/>
          <w:sz w:val="26"/>
          <w:szCs w:val="26"/>
        </w:rPr>
        <w:t xml:space="preserve">Antrag auf Gewährung einer Zuwendung </w:t>
      </w:r>
      <w:r w:rsidR="00795DCE" w:rsidRPr="00D56393">
        <w:rPr>
          <w:rFonts w:asciiTheme="minorHAnsi" w:hAnsiTheme="minorHAnsi" w:cstheme="minorHAnsi"/>
          <w:b/>
          <w:bCs/>
          <w:sz w:val="26"/>
          <w:szCs w:val="26"/>
        </w:rPr>
        <w:t xml:space="preserve">für Maßnahmen </w:t>
      </w:r>
      <w:r w:rsidR="00AF1A72" w:rsidRPr="00AF1A72">
        <w:rPr>
          <w:rFonts w:asciiTheme="minorHAnsi" w:hAnsiTheme="minorHAnsi" w:cstheme="minorHAnsi"/>
          <w:b/>
          <w:bCs/>
          <w:sz w:val="26"/>
          <w:szCs w:val="26"/>
        </w:rPr>
        <w:t xml:space="preserve">zur Gewinnung und </w:t>
      </w:r>
      <w:r w:rsidR="006B1BD9">
        <w:rPr>
          <w:rFonts w:asciiTheme="minorHAnsi" w:hAnsiTheme="minorHAnsi" w:cstheme="minorHAnsi"/>
          <w:b/>
          <w:bCs/>
          <w:sz w:val="26"/>
          <w:szCs w:val="26"/>
        </w:rPr>
        <w:br/>
      </w:r>
      <w:r w:rsidR="00AF1A72" w:rsidRPr="00AF1A72">
        <w:rPr>
          <w:rFonts w:asciiTheme="minorHAnsi" w:hAnsiTheme="minorHAnsi" w:cstheme="minorHAnsi"/>
          <w:b/>
          <w:bCs/>
          <w:sz w:val="26"/>
          <w:szCs w:val="26"/>
        </w:rPr>
        <w:t xml:space="preserve">Sicherung qualifizierter Fachkräfte in Kindertageseinrichtungen </w:t>
      </w:r>
      <w:r w:rsidR="002120E7">
        <w:rPr>
          <w:rFonts w:asciiTheme="minorHAnsi" w:hAnsiTheme="minorHAnsi" w:cstheme="minorHAnsi"/>
          <w:b/>
          <w:bCs/>
          <w:sz w:val="26"/>
          <w:szCs w:val="26"/>
        </w:rPr>
        <w:br/>
      </w:r>
      <w:r w:rsidR="005E5055" w:rsidRPr="00D56393">
        <w:rPr>
          <w:rFonts w:asciiTheme="minorHAnsi" w:hAnsiTheme="minorHAnsi" w:cstheme="minorHAnsi"/>
          <w:b/>
          <w:bCs/>
          <w:sz w:val="26"/>
          <w:szCs w:val="26"/>
        </w:rPr>
        <w:t xml:space="preserve">(Förderrichtlinie </w:t>
      </w:r>
      <w:proofErr w:type="spellStart"/>
      <w:r w:rsidR="00AF1A72" w:rsidRPr="00AF1A72">
        <w:rPr>
          <w:rFonts w:asciiTheme="minorHAnsi" w:hAnsiTheme="minorHAnsi" w:cstheme="minorHAnsi"/>
          <w:b/>
          <w:sz w:val="26"/>
          <w:szCs w:val="26"/>
        </w:rPr>
        <w:t>KiQuTG</w:t>
      </w:r>
      <w:proofErr w:type="spellEnd"/>
      <w:r w:rsidR="00AF1A72" w:rsidRPr="00AF1A72">
        <w:rPr>
          <w:rFonts w:asciiTheme="minorHAnsi" w:hAnsiTheme="minorHAnsi" w:cstheme="minorHAnsi"/>
          <w:b/>
          <w:sz w:val="26"/>
          <w:szCs w:val="26"/>
        </w:rPr>
        <w:t xml:space="preserve"> - Handlungsfeld 3 Fachkräftegewinnung</w:t>
      </w:r>
      <w:r w:rsidR="00AF1A72">
        <w:rPr>
          <w:rFonts w:asciiTheme="minorHAnsi" w:hAnsiTheme="minorHAnsi" w:cstheme="minorHAnsi"/>
          <w:b/>
          <w:sz w:val="26"/>
          <w:szCs w:val="26"/>
        </w:rPr>
        <w:t>)</w:t>
      </w:r>
      <w:r w:rsidR="00AF1A72">
        <w:rPr>
          <w:rFonts w:asciiTheme="minorHAnsi" w:hAnsiTheme="minorHAnsi" w:cstheme="minorHAnsi"/>
          <w:b/>
          <w:sz w:val="26"/>
          <w:szCs w:val="26"/>
        </w:rPr>
        <w:br/>
        <w:t xml:space="preserve">Hier: </w:t>
      </w:r>
      <w:r w:rsidR="00AF1A72" w:rsidRPr="00AF1A72">
        <w:rPr>
          <w:rFonts w:asciiTheme="minorHAnsi" w:hAnsiTheme="minorHAnsi" w:cstheme="minorHAnsi"/>
          <w:b/>
          <w:sz w:val="26"/>
          <w:szCs w:val="26"/>
        </w:rPr>
        <w:t xml:space="preserve">Integrierte Qualifizierung in sozialpädagogische Arbeitsfelder – </w:t>
      </w:r>
      <w:proofErr w:type="spellStart"/>
      <w:r w:rsidR="00AF1A72" w:rsidRPr="00AF1A72">
        <w:rPr>
          <w:rFonts w:asciiTheme="minorHAnsi" w:hAnsiTheme="minorHAnsi" w:cstheme="minorHAnsi"/>
          <w:b/>
          <w:sz w:val="26"/>
          <w:szCs w:val="26"/>
        </w:rPr>
        <w:t>IQsA</w:t>
      </w:r>
      <w:proofErr w:type="spellEnd"/>
    </w:p>
    <w:p w14:paraId="75971B85" w14:textId="77777777" w:rsidR="007759E9" w:rsidRPr="00D56393" w:rsidRDefault="007759E9" w:rsidP="007759E9">
      <w:pPr>
        <w:rPr>
          <w:rFonts w:asciiTheme="minorHAnsi" w:hAnsiTheme="minorHAnsi" w:cstheme="minorHAnsi"/>
        </w:rPr>
      </w:pPr>
    </w:p>
    <w:p w14:paraId="4107BBB8" w14:textId="77777777" w:rsidR="007759E9" w:rsidRPr="00D56393" w:rsidRDefault="007759E9" w:rsidP="007759E9">
      <w:pPr>
        <w:rPr>
          <w:rFonts w:asciiTheme="minorHAnsi" w:hAnsiTheme="minorHAnsi" w:cstheme="minorHAnsi"/>
        </w:rPr>
      </w:pPr>
    </w:p>
    <w:p w14:paraId="60B96C2A" w14:textId="77777777" w:rsidR="0049777A" w:rsidRPr="00D56393" w:rsidRDefault="0049777A" w:rsidP="0049777A">
      <w:pPr>
        <w:rPr>
          <w:rFonts w:asciiTheme="minorHAnsi" w:hAnsiTheme="minorHAnsi" w:cstheme="minorHAnsi"/>
          <w:sz w:val="22"/>
        </w:rPr>
      </w:pPr>
      <w:r w:rsidRPr="00D56393">
        <w:rPr>
          <w:rFonts w:asciiTheme="minorHAnsi" w:hAnsiTheme="minorHAnsi" w:cstheme="minorHAnsi"/>
          <w:sz w:val="22"/>
        </w:rPr>
        <w:t>Die Senatorin für Kinder und Bildung</w:t>
      </w:r>
    </w:p>
    <w:p w14:paraId="44777DCB" w14:textId="2B82FB03" w:rsidR="0049777A" w:rsidRPr="00D56393" w:rsidRDefault="0049777A" w:rsidP="0049777A">
      <w:pPr>
        <w:rPr>
          <w:rFonts w:asciiTheme="minorHAnsi" w:hAnsiTheme="minorHAnsi" w:cstheme="minorHAnsi"/>
          <w:sz w:val="22"/>
        </w:rPr>
      </w:pPr>
      <w:r w:rsidRPr="00D56393">
        <w:rPr>
          <w:rFonts w:asciiTheme="minorHAnsi" w:hAnsiTheme="minorHAnsi" w:cstheme="minorHAnsi"/>
          <w:sz w:val="22"/>
        </w:rPr>
        <w:t xml:space="preserve">Referat </w:t>
      </w:r>
      <w:r w:rsidR="00454988">
        <w:rPr>
          <w:rFonts w:asciiTheme="minorHAnsi" w:hAnsiTheme="minorHAnsi" w:cstheme="minorHAnsi"/>
          <w:sz w:val="22"/>
        </w:rPr>
        <w:t>31</w:t>
      </w:r>
      <w:r w:rsidR="00382CD3" w:rsidRPr="00D56393">
        <w:rPr>
          <w:rFonts w:asciiTheme="minorHAnsi" w:hAnsiTheme="minorHAnsi" w:cstheme="minorHAnsi"/>
          <w:sz w:val="22"/>
        </w:rPr>
        <w:t xml:space="preserve"> – </w:t>
      </w:r>
      <w:r w:rsidR="00AA7206" w:rsidRPr="000C77EF">
        <w:rPr>
          <w:rFonts w:asciiTheme="minorHAnsi" w:hAnsiTheme="minorHAnsi" w:cstheme="minorHAnsi"/>
          <w:sz w:val="22"/>
        </w:rPr>
        <w:t>31-16</w:t>
      </w:r>
    </w:p>
    <w:p w14:paraId="3721BC39" w14:textId="77777777" w:rsidR="0049777A" w:rsidRPr="00D56393" w:rsidRDefault="0049777A" w:rsidP="0049777A">
      <w:pPr>
        <w:rPr>
          <w:rFonts w:asciiTheme="minorHAnsi" w:hAnsiTheme="minorHAnsi" w:cstheme="minorHAnsi"/>
          <w:sz w:val="22"/>
        </w:rPr>
      </w:pPr>
      <w:proofErr w:type="spellStart"/>
      <w:r w:rsidRPr="00D56393">
        <w:rPr>
          <w:rFonts w:asciiTheme="minorHAnsi" w:hAnsiTheme="minorHAnsi" w:cstheme="minorHAnsi"/>
          <w:sz w:val="22"/>
        </w:rPr>
        <w:t>Rembertiring</w:t>
      </w:r>
      <w:proofErr w:type="spellEnd"/>
      <w:r w:rsidRPr="00D56393">
        <w:rPr>
          <w:rFonts w:asciiTheme="minorHAnsi" w:hAnsiTheme="minorHAnsi" w:cstheme="minorHAnsi"/>
          <w:sz w:val="22"/>
        </w:rPr>
        <w:t xml:space="preserve"> 8-12</w:t>
      </w:r>
    </w:p>
    <w:p w14:paraId="243EAAA1" w14:textId="77777777" w:rsidR="0049777A" w:rsidRPr="00D56393" w:rsidRDefault="0049777A" w:rsidP="0049777A">
      <w:pPr>
        <w:rPr>
          <w:rFonts w:asciiTheme="minorHAnsi" w:hAnsiTheme="minorHAnsi" w:cstheme="minorHAnsi"/>
          <w:sz w:val="22"/>
        </w:rPr>
      </w:pPr>
      <w:r w:rsidRPr="00D56393">
        <w:rPr>
          <w:rFonts w:asciiTheme="minorHAnsi" w:hAnsiTheme="minorHAnsi" w:cstheme="minorHAnsi"/>
          <w:sz w:val="22"/>
        </w:rPr>
        <w:t>28195 Bremen</w:t>
      </w:r>
    </w:p>
    <w:p w14:paraId="1324A6C0" w14:textId="4DFE349A" w:rsidR="009D5CF6" w:rsidRPr="003A617E" w:rsidRDefault="009666BC" w:rsidP="007B4A36">
      <w:pPr>
        <w:jc w:val="right"/>
        <w:rPr>
          <w:rStyle w:val="Hyperlink"/>
          <w:rFonts w:asciiTheme="minorHAnsi" w:hAnsiTheme="minorHAnsi" w:cstheme="minorHAnsi"/>
          <w:color w:val="auto"/>
          <w:sz w:val="22"/>
          <w:highlight w:val="red"/>
        </w:rPr>
      </w:pPr>
      <w:hyperlink r:id="rId8" w:history="1">
        <w:r w:rsidR="00AA7206" w:rsidRPr="000C77EF">
          <w:rPr>
            <w:rStyle w:val="Hyperlink"/>
            <w:rFonts w:asciiTheme="minorHAnsi" w:hAnsiTheme="minorHAnsi" w:cstheme="minorHAnsi"/>
          </w:rPr>
          <w:t>arne.busch@kinder.bremen.de</w:t>
        </w:r>
      </w:hyperlink>
      <w:r w:rsidR="00AA7206">
        <w:rPr>
          <w:rFonts w:asciiTheme="minorHAnsi" w:hAnsiTheme="minorHAnsi" w:cstheme="minorHAnsi"/>
          <w:u w:val="single"/>
        </w:rPr>
        <w:t xml:space="preserve"> </w:t>
      </w:r>
    </w:p>
    <w:p w14:paraId="5C684ED8" w14:textId="77777777" w:rsidR="00015C57" w:rsidRPr="00D56393" w:rsidRDefault="00015C57">
      <w:pPr>
        <w:rPr>
          <w:rFonts w:asciiTheme="minorHAnsi" w:hAnsiTheme="minorHAnsi" w:cstheme="minorHAnsi"/>
          <w:sz w:val="22"/>
        </w:rPr>
      </w:pPr>
    </w:p>
    <w:p w14:paraId="28A59F60" w14:textId="77777777" w:rsidR="0049777A" w:rsidRPr="00967AAB" w:rsidRDefault="0049777A" w:rsidP="007B4A36">
      <w:pPr>
        <w:spacing w:after="60"/>
        <w:rPr>
          <w:rFonts w:asciiTheme="minorHAnsi" w:hAnsiTheme="minorHAnsi" w:cstheme="minorHAnsi"/>
          <w:b/>
          <w:sz w:val="22"/>
          <w:szCs w:val="22"/>
        </w:rPr>
      </w:pPr>
      <w:r w:rsidRPr="00D56393">
        <w:rPr>
          <w:rFonts w:asciiTheme="minorHAnsi" w:hAnsiTheme="minorHAnsi" w:cstheme="minorHAnsi"/>
          <w:b/>
          <w:sz w:val="22"/>
        </w:rPr>
        <w:t xml:space="preserve">1. </w:t>
      </w:r>
      <w:proofErr w:type="spellStart"/>
      <w:r w:rsidRPr="00967AAB">
        <w:rPr>
          <w:rFonts w:asciiTheme="minorHAnsi" w:hAnsiTheme="minorHAnsi" w:cstheme="minorHAnsi"/>
          <w:b/>
          <w:sz w:val="22"/>
          <w:szCs w:val="22"/>
        </w:rPr>
        <w:t>Antragsteller:in</w:t>
      </w:r>
      <w:proofErr w:type="spellEnd"/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5146"/>
        <w:gridCol w:w="4488"/>
      </w:tblGrid>
      <w:tr w:rsidR="00D56393" w:rsidRPr="00967AAB" w14:paraId="6269AFF2" w14:textId="77777777" w:rsidTr="000C0FC3">
        <w:trPr>
          <w:trHeight w:val="672"/>
        </w:trPr>
        <w:tc>
          <w:tcPr>
            <w:tcW w:w="9634" w:type="dxa"/>
            <w:gridSpan w:val="2"/>
          </w:tcPr>
          <w:p w14:paraId="74DFE8EF" w14:textId="77777777" w:rsidR="0049777A" w:rsidRPr="00967AAB" w:rsidRDefault="0049777A" w:rsidP="00740C4C">
            <w:pPr>
              <w:ind w:right="196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Name des Trägers</w:t>
            </w:r>
            <w:r w:rsidR="005E5055" w:rsidRPr="00967AAB">
              <w:rPr>
                <w:rFonts w:asciiTheme="minorHAnsi" w:hAnsiTheme="minorHAnsi" w:cstheme="minorHAnsi"/>
                <w:sz w:val="22"/>
                <w:szCs w:val="22"/>
              </w:rPr>
              <w:t xml:space="preserve"> / Elternvereins</w:t>
            </w:r>
          </w:p>
          <w:p w14:paraId="4CF80878" w14:textId="77777777" w:rsidR="0049777A" w:rsidRPr="00967AAB" w:rsidRDefault="007E6B87" w:rsidP="00740C4C">
            <w:pPr>
              <w:ind w:right="-4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56393" w:rsidRPr="00967AAB" w14:paraId="63114245" w14:textId="77777777" w:rsidTr="000C0FC3">
        <w:trPr>
          <w:trHeight w:val="693"/>
        </w:trPr>
        <w:tc>
          <w:tcPr>
            <w:tcW w:w="9634" w:type="dxa"/>
            <w:gridSpan w:val="2"/>
          </w:tcPr>
          <w:p w14:paraId="0B8FB447" w14:textId="77777777" w:rsidR="0049777A" w:rsidRPr="00967AAB" w:rsidRDefault="0049777A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Postanschrift (Straße, Haus-Nr., PLZ, Ort)</w:t>
            </w:r>
          </w:p>
          <w:p w14:paraId="2303C7B5" w14:textId="77777777" w:rsidR="0049777A" w:rsidRPr="00967AAB" w:rsidRDefault="007E6B87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56393" w:rsidRPr="00967AAB" w14:paraId="06249C49" w14:textId="77777777" w:rsidTr="000C0FC3">
        <w:trPr>
          <w:trHeight w:val="693"/>
        </w:trPr>
        <w:tc>
          <w:tcPr>
            <w:tcW w:w="9634" w:type="dxa"/>
            <w:gridSpan w:val="2"/>
          </w:tcPr>
          <w:p w14:paraId="282830E7" w14:textId="77777777" w:rsidR="0049777A" w:rsidRPr="00967AAB" w:rsidRDefault="0049777A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Ansprechp</w:t>
            </w:r>
            <w:r w:rsidR="00AF1A72" w:rsidRPr="00967AAB">
              <w:rPr>
                <w:rFonts w:asciiTheme="minorHAnsi" w:hAnsiTheme="minorHAnsi" w:cstheme="minorHAnsi"/>
                <w:sz w:val="22"/>
                <w:szCs w:val="22"/>
              </w:rPr>
              <w:t>erson</w:t>
            </w:r>
          </w:p>
          <w:p w14:paraId="28E8CD9C" w14:textId="77777777" w:rsidR="0049777A" w:rsidRPr="00967AAB" w:rsidRDefault="007E6B87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56393" w:rsidRPr="00967AAB" w14:paraId="3BB2F64D" w14:textId="77777777" w:rsidTr="000C0FC3">
        <w:trPr>
          <w:trHeight w:val="693"/>
        </w:trPr>
        <w:tc>
          <w:tcPr>
            <w:tcW w:w="9634" w:type="dxa"/>
            <w:gridSpan w:val="2"/>
          </w:tcPr>
          <w:p w14:paraId="458C625A" w14:textId="77777777" w:rsidR="00C95786" w:rsidRPr="00967AAB" w:rsidRDefault="00C95786" w:rsidP="00093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IBAN</w:t>
            </w:r>
          </w:p>
          <w:p w14:paraId="35A5FBA0" w14:textId="77777777" w:rsidR="00C95786" w:rsidRPr="00967AAB" w:rsidRDefault="007E6B87" w:rsidP="00093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49777A" w:rsidRPr="00967AAB" w14:paraId="07A2EC7D" w14:textId="77777777" w:rsidTr="000C0FC3">
        <w:trPr>
          <w:trHeight w:val="693"/>
        </w:trPr>
        <w:tc>
          <w:tcPr>
            <w:tcW w:w="5146" w:type="dxa"/>
          </w:tcPr>
          <w:p w14:paraId="5B9FC542" w14:textId="77777777" w:rsidR="0049777A" w:rsidRPr="00967AAB" w:rsidRDefault="0049777A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Telefonnummer</w:t>
            </w:r>
          </w:p>
          <w:p w14:paraId="1B5F544A" w14:textId="77777777" w:rsidR="0049777A" w:rsidRPr="00967AAB" w:rsidRDefault="007E6B87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488" w:type="dxa"/>
          </w:tcPr>
          <w:p w14:paraId="33315028" w14:textId="77777777" w:rsidR="0049777A" w:rsidRPr="00967AAB" w:rsidRDefault="00093A27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E-Mail</w:t>
            </w:r>
          </w:p>
          <w:p w14:paraId="05DCEDFE" w14:textId="77777777" w:rsidR="0049777A" w:rsidRPr="00967AAB" w:rsidRDefault="007E6B87" w:rsidP="002705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10572844" w14:textId="77777777" w:rsidR="002A7A1D" w:rsidRPr="00967AAB" w:rsidRDefault="002A7A1D" w:rsidP="002A7A1D">
      <w:pPr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</w:p>
    <w:p w14:paraId="7AB07CA9" w14:textId="77777777" w:rsidR="006954E0" w:rsidRPr="00967AAB" w:rsidRDefault="0049777A" w:rsidP="002A7A1D">
      <w:pPr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2. </w:t>
      </w:r>
      <w:r w:rsidR="00510EE0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Fördervoraussetzungen</w:t>
      </w:r>
    </w:p>
    <w:p w14:paraId="5FAB55EE" w14:textId="77777777" w:rsidR="00BC3FA9" w:rsidRPr="00967AAB" w:rsidRDefault="00510EE0" w:rsidP="002A7A1D">
      <w:pPr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2.</w:t>
      </w:r>
      <w:r w:rsidR="006954E0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1</w:t>
      </w: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. </w:t>
      </w:r>
      <w:r w:rsidR="005E5055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Zuwendungszweck</w:t>
      </w:r>
    </w:p>
    <w:p w14:paraId="4B0C7316" w14:textId="0249368F" w:rsidR="005E5055" w:rsidRPr="00967AAB" w:rsidRDefault="005E5055" w:rsidP="002A7A1D">
      <w:pPr>
        <w:rPr>
          <w:rFonts w:asciiTheme="minorHAnsi" w:hAnsiTheme="minorHAnsi" w:cstheme="minorHAnsi"/>
          <w:sz w:val="22"/>
          <w:szCs w:val="22"/>
        </w:rPr>
      </w:pPr>
      <w:r w:rsidRPr="00967AAB">
        <w:rPr>
          <w:rFonts w:asciiTheme="minorHAnsi" w:hAnsiTheme="minorHAnsi" w:cstheme="minorHAnsi"/>
          <w:sz w:val="22"/>
          <w:szCs w:val="22"/>
        </w:rPr>
        <w:t>Die Förderung dient der Gewinnung und Sicherung von Fachkräften in der Kindertages</w:t>
      </w:r>
      <w:r w:rsidR="006C1227" w:rsidRPr="00967AAB">
        <w:rPr>
          <w:rFonts w:asciiTheme="minorHAnsi" w:hAnsiTheme="minorHAnsi" w:cstheme="minorHAnsi"/>
          <w:sz w:val="22"/>
          <w:szCs w:val="22"/>
        </w:rPr>
        <w:t>betreuung</w:t>
      </w:r>
      <w:r w:rsidR="00EF440A">
        <w:rPr>
          <w:rFonts w:asciiTheme="minorHAnsi" w:hAnsiTheme="minorHAnsi" w:cstheme="minorHAnsi"/>
          <w:sz w:val="22"/>
          <w:szCs w:val="22"/>
        </w:rPr>
        <w:t xml:space="preserve"> </w:t>
      </w:r>
      <w:r w:rsidRPr="00967AAB">
        <w:rPr>
          <w:rFonts w:asciiTheme="minorHAnsi" w:hAnsiTheme="minorHAnsi" w:cstheme="minorHAnsi"/>
          <w:sz w:val="22"/>
          <w:szCs w:val="22"/>
        </w:rPr>
        <w:t>in Bremen</w:t>
      </w:r>
      <w:r w:rsidR="000C77EF">
        <w:rPr>
          <w:rFonts w:asciiTheme="minorHAnsi" w:hAnsiTheme="minorHAnsi" w:cstheme="minorHAnsi"/>
          <w:sz w:val="22"/>
          <w:szCs w:val="22"/>
        </w:rPr>
        <w:t>.</w:t>
      </w:r>
      <w:r w:rsidRPr="00967AAB">
        <w:rPr>
          <w:rFonts w:asciiTheme="minorHAnsi" w:hAnsiTheme="minorHAnsi" w:cstheme="minorHAnsi"/>
          <w:sz w:val="22"/>
          <w:szCs w:val="22"/>
        </w:rPr>
        <w:br/>
        <w:t xml:space="preserve">Die hier beantragten Mittel stehen für die </w:t>
      </w:r>
      <w:r w:rsidR="00EF440A" w:rsidRPr="00967AAB">
        <w:rPr>
          <w:rFonts w:asciiTheme="minorHAnsi" w:hAnsiTheme="minorHAnsi" w:cstheme="minorHAnsi"/>
          <w:sz w:val="22"/>
          <w:szCs w:val="22"/>
        </w:rPr>
        <w:t>Qualifizierung</w:t>
      </w:r>
      <w:r w:rsidRPr="00967AAB">
        <w:rPr>
          <w:rFonts w:asciiTheme="minorHAnsi" w:hAnsiTheme="minorHAnsi" w:cstheme="minorHAnsi"/>
          <w:sz w:val="22"/>
          <w:szCs w:val="22"/>
        </w:rPr>
        <w:t xml:space="preserve"> von </w:t>
      </w:r>
      <w:proofErr w:type="spellStart"/>
      <w:r w:rsidR="006C1227" w:rsidRPr="00967AAB">
        <w:rPr>
          <w:rFonts w:asciiTheme="minorHAnsi" w:hAnsiTheme="minorHAnsi" w:cstheme="minorHAnsi"/>
          <w:sz w:val="22"/>
          <w:szCs w:val="22"/>
        </w:rPr>
        <w:t>Quereinsteiger:innen</w:t>
      </w:r>
      <w:proofErr w:type="spellEnd"/>
      <w:r w:rsidR="006C1227" w:rsidRPr="00967AAB">
        <w:rPr>
          <w:rFonts w:asciiTheme="minorHAnsi" w:hAnsiTheme="minorHAnsi" w:cstheme="minorHAnsi"/>
          <w:sz w:val="22"/>
          <w:szCs w:val="22"/>
        </w:rPr>
        <w:t xml:space="preserve"> </w:t>
      </w:r>
      <w:r w:rsidRPr="00967AAB">
        <w:rPr>
          <w:rFonts w:asciiTheme="minorHAnsi" w:hAnsiTheme="minorHAnsi" w:cstheme="minorHAnsi"/>
          <w:sz w:val="22"/>
          <w:szCs w:val="22"/>
        </w:rPr>
        <w:t>im Rahmen einer vergüteten</w:t>
      </w:r>
      <w:r w:rsidR="006C1227" w:rsidRPr="00967AAB">
        <w:rPr>
          <w:rFonts w:asciiTheme="minorHAnsi" w:hAnsiTheme="minorHAnsi" w:cstheme="minorHAnsi"/>
          <w:sz w:val="22"/>
          <w:szCs w:val="22"/>
        </w:rPr>
        <w:t>,</w:t>
      </w:r>
      <w:r w:rsidRPr="00967AAB">
        <w:rPr>
          <w:rFonts w:asciiTheme="minorHAnsi" w:hAnsiTheme="minorHAnsi" w:cstheme="minorHAnsi"/>
          <w:sz w:val="22"/>
          <w:szCs w:val="22"/>
        </w:rPr>
        <w:t xml:space="preserve"> berufsbegleitenden </w:t>
      </w:r>
      <w:r w:rsidR="006C1227" w:rsidRPr="00967AAB">
        <w:rPr>
          <w:rFonts w:asciiTheme="minorHAnsi" w:hAnsiTheme="minorHAnsi" w:cstheme="minorHAnsi"/>
          <w:sz w:val="22"/>
          <w:szCs w:val="22"/>
        </w:rPr>
        <w:t>integrierten Qualifizierung in sozialpädagogische Arbeitsfelder (</w:t>
      </w:r>
      <w:proofErr w:type="spellStart"/>
      <w:r w:rsidR="006C1227" w:rsidRPr="00967AAB">
        <w:rPr>
          <w:rFonts w:asciiTheme="minorHAnsi" w:hAnsiTheme="minorHAnsi" w:cstheme="minorHAnsi"/>
          <w:sz w:val="22"/>
          <w:szCs w:val="22"/>
        </w:rPr>
        <w:t>IQsA</w:t>
      </w:r>
      <w:proofErr w:type="spellEnd"/>
      <w:r w:rsidR="006C1227" w:rsidRPr="00967AAB">
        <w:rPr>
          <w:rFonts w:asciiTheme="minorHAnsi" w:hAnsiTheme="minorHAnsi" w:cstheme="minorHAnsi"/>
          <w:sz w:val="22"/>
          <w:szCs w:val="22"/>
        </w:rPr>
        <w:t>)</w:t>
      </w:r>
      <w:r w:rsidR="009D2531">
        <w:rPr>
          <w:rFonts w:asciiTheme="minorHAnsi" w:hAnsiTheme="minorHAnsi" w:cstheme="minorHAnsi"/>
          <w:sz w:val="22"/>
          <w:szCs w:val="22"/>
        </w:rPr>
        <w:t xml:space="preserve"> </w:t>
      </w:r>
      <w:r w:rsidRPr="00967AAB">
        <w:rPr>
          <w:rFonts w:asciiTheme="minorHAnsi" w:hAnsiTheme="minorHAnsi" w:cstheme="minorHAnsi"/>
          <w:sz w:val="22"/>
          <w:szCs w:val="22"/>
        </w:rPr>
        <w:t>zur Verfügung</w:t>
      </w:r>
      <w:r w:rsidR="002440D6" w:rsidRPr="00967AAB">
        <w:rPr>
          <w:rFonts w:asciiTheme="minorHAnsi" w:hAnsiTheme="minorHAnsi" w:cstheme="minorHAnsi"/>
          <w:sz w:val="22"/>
          <w:szCs w:val="22"/>
        </w:rPr>
        <w:t>.</w:t>
      </w:r>
      <w:r w:rsidR="00EB71BD">
        <w:rPr>
          <w:rFonts w:asciiTheme="minorHAnsi" w:hAnsiTheme="minorHAnsi" w:cstheme="minorHAnsi"/>
          <w:sz w:val="22"/>
          <w:szCs w:val="22"/>
        </w:rPr>
        <w:t xml:space="preserve"> Die Dauer der praktischen Qualifizierung beträgt 12 Monate.</w:t>
      </w:r>
    </w:p>
    <w:p w14:paraId="37A7F4D9" w14:textId="77777777" w:rsidR="00967AAB" w:rsidRPr="00967AAB" w:rsidRDefault="00967AAB" w:rsidP="002A7A1D">
      <w:pPr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</w:p>
    <w:p w14:paraId="41690B37" w14:textId="77777777" w:rsidR="005E5055" w:rsidRPr="00967AAB" w:rsidRDefault="005E5055" w:rsidP="002A7A1D">
      <w:pPr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2.2. Gegenstand der Förderung </w:t>
      </w:r>
    </w:p>
    <w:p w14:paraId="75E00369" w14:textId="73150426" w:rsidR="006C1227" w:rsidRDefault="005E5055" w:rsidP="00967AAB">
      <w:pPr>
        <w:tabs>
          <w:tab w:val="left" w:pos="851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Gefördert werden Personen </w:t>
      </w:r>
      <w:r w:rsidR="006C1227" w:rsidRPr="00967AAB">
        <w:rPr>
          <w:rFonts w:asciiTheme="minorHAnsi" w:hAnsiTheme="minorHAnsi" w:cstheme="minorHAnsi"/>
          <w:iCs/>
          <w:sz w:val="22"/>
          <w:szCs w:val="22"/>
        </w:rPr>
        <w:t>mit im Ausland erworbene</w:t>
      </w:r>
      <w:r w:rsidR="009D2531">
        <w:rPr>
          <w:rFonts w:asciiTheme="minorHAnsi" w:hAnsiTheme="minorHAnsi" w:cstheme="minorHAnsi"/>
          <w:iCs/>
          <w:sz w:val="22"/>
          <w:szCs w:val="22"/>
        </w:rPr>
        <w:t>m</w:t>
      </w:r>
      <w:r w:rsidR="006C1227" w:rsidRPr="00967AAB">
        <w:rPr>
          <w:rFonts w:asciiTheme="minorHAnsi" w:hAnsiTheme="minorHAnsi" w:cstheme="minorHAnsi"/>
          <w:iCs/>
          <w:sz w:val="22"/>
          <w:szCs w:val="22"/>
        </w:rPr>
        <w:t xml:space="preserve"> (</w:t>
      </w:r>
      <w:r w:rsidR="009D2531">
        <w:rPr>
          <w:rFonts w:asciiTheme="minorHAnsi" w:hAnsiTheme="minorHAnsi" w:cstheme="minorHAnsi"/>
          <w:iCs/>
          <w:sz w:val="22"/>
          <w:szCs w:val="22"/>
        </w:rPr>
        <w:t>s</w:t>
      </w:r>
      <w:r w:rsidR="006C1227" w:rsidRPr="00967AAB">
        <w:rPr>
          <w:rFonts w:asciiTheme="minorHAnsi" w:hAnsiTheme="minorHAnsi" w:cstheme="minorHAnsi"/>
          <w:iCs/>
          <w:sz w:val="22"/>
          <w:szCs w:val="22"/>
        </w:rPr>
        <w:t>ozial-)</w:t>
      </w:r>
      <w:r w:rsidR="009D2531">
        <w:rPr>
          <w:rFonts w:asciiTheme="minorHAnsi" w:hAnsiTheme="minorHAnsi" w:cstheme="minorHAnsi"/>
          <w:iCs/>
          <w:sz w:val="22"/>
          <w:szCs w:val="22"/>
        </w:rPr>
        <w:t>p</w:t>
      </w:r>
      <w:r w:rsidR="006C1227" w:rsidRPr="00967AAB">
        <w:rPr>
          <w:rFonts w:asciiTheme="minorHAnsi" w:hAnsiTheme="minorHAnsi" w:cstheme="minorHAnsi"/>
          <w:iCs/>
          <w:sz w:val="22"/>
          <w:szCs w:val="22"/>
        </w:rPr>
        <w:t>ädagogischen Universitäts- oder Fachhochschulabschluss</w:t>
      </w:r>
      <w:r w:rsidR="006C1227" w:rsidRPr="00967AAB">
        <w:rPr>
          <w:rStyle w:val="Funotenzeichen"/>
          <w:rFonts w:asciiTheme="minorHAnsi" w:hAnsiTheme="minorHAnsi" w:cstheme="minorHAnsi"/>
          <w:sz w:val="22"/>
          <w:szCs w:val="22"/>
        </w:rPr>
        <w:footnoteReference w:id="1"/>
      </w:r>
      <w:r w:rsidR="006C1227" w:rsidRPr="00967AAB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6C1227" w:rsidRPr="00967AAB">
        <w:rPr>
          <w:rFonts w:asciiTheme="minorHAnsi" w:hAnsiTheme="minorHAnsi" w:cstheme="minorHAnsi"/>
          <w:sz w:val="22"/>
          <w:szCs w:val="22"/>
        </w:rPr>
        <w:t>in der Fachrichtung Lehramt für die Altersgruppe 0 – 12 Jahre</w:t>
      </w:r>
      <w:r w:rsidR="006C1227" w:rsidRPr="00967AAB">
        <w:rPr>
          <w:rStyle w:val="Funotenzeichen"/>
          <w:rFonts w:asciiTheme="minorHAnsi" w:hAnsiTheme="minorHAnsi" w:cstheme="minorHAnsi"/>
          <w:sz w:val="22"/>
          <w:szCs w:val="22"/>
        </w:rPr>
        <w:footnoteReference w:id="2"/>
      </w:r>
      <w:r w:rsidR="006C1227" w:rsidRPr="00967AAB">
        <w:rPr>
          <w:rFonts w:asciiTheme="minorHAnsi" w:hAnsiTheme="minorHAnsi" w:cstheme="minorHAnsi"/>
          <w:sz w:val="22"/>
          <w:szCs w:val="22"/>
        </w:rPr>
        <w:t xml:space="preserve"> oder Personen, die nachweislich in ihrer Berufstätigkeit mindestens für ein Jahr Kinder zwischen 0 und 12 Jahren zum selbständigen Umgang mit Menschen sowie zu sozialer Verantwortung außerhalb der Familie ge</w:t>
      </w:r>
      <w:r w:rsidR="006C1227" w:rsidRPr="00967AAB">
        <w:rPr>
          <w:rFonts w:asciiTheme="minorHAnsi" w:hAnsiTheme="minorHAnsi" w:cstheme="minorHAnsi"/>
          <w:sz w:val="22"/>
          <w:szCs w:val="22"/>
        </w:rPr>
        <w:lastRenderedPageBreak/>
        <w:t>fördert haben und über einen entsprechend einschlägigen Fach-/Hochschul- bzw. Berufsabschluss verfügen,</w:t>
      </w:r>
      <w:r w:rsidR="006C1227" w:rsidRPr="00967AAB">
        <w:rPr>
          <w:rStyle w:val="Funotenzeichen"/>
          <w:rFonts w:asciiTheme="minorHAnsi" w:hAnsiTheme="minorHAnsi" w:cstheme="minorHAnsi"/>
          <w:sz w:val="22"/>
          <w:szCs w:val="22"/>
        </w:rPr>
        <w:footnoteReference w:id="3"/>
      </w:r>
      <w:r w:rsidR="006C1227" w:rsidRPr="00967AAB">
        <w:rPr>
          <w:rFonts w:asciiTheme="minorHAnsi" w:hAnsiTheme="minorHAnsi" w:cstheme="minorHAnsi"/>
          <w:sz w:val="22"/>
          <w:szCs w:val="22"/>
        </w:rPr>
        <w:t xml:space="preserve"> wenn diese bei Beginn der Qualifizierung mindestens über Deutschkenntnisse B2 nach GER verfügen</w:t>
      </w:r>
      <w:r w:rsidR="00AF61CF" w:rsidRPr="00967AAB">
        <w:rPr>
          <w:rFonts w:asciiTheme="minorHAnsi" w:hAnsiTheme="minorHAnsi" w:cstheme="minorHAnsi"/>
          <w:sz w:val="22"/>
          <w:szCs w:val="22"/>
        </w:rPr>
        <w:t>.</w:t>
      </w:r>
    </w:p>
    <w:p w14:paraId="2DEFC975" w14:textId="7ECB6C18" w:rsidR="002B6C65" w:rsidRPr="00967AAB" w:rsidRDefault="005E5055" w:rsidP="002A7A1D">
      <w:pPr>
        <w:rPr>
          <w:rFonts w:asciiTheme="minorHAnsi" w:eastAsia="SimSun" w:hAnsiTheme="minorHAnsi" w:cstheme="minorHAnsi"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Es können nur </w:t>
      </w:r>
      <w:r w:rsidR="00C12C10"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>Qualifizierungen</w:t>
      </w:r>
      <w:r w:rsidR="00967AAB"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r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berücksichtigt werden, die im Zeitraum </w:t>
      </w:r>
      <w:r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1</w:t>
      </w:r>
      <w:r w:rsidR="00AA7206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5</w:t>
      </w:r>
      <w:r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. </w:t>
      </w:r>
      <w:r w:rsidR="00AA7206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April</w:t>
      </w:r>
      <w:r w:rsidR="00EF440A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r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202</w:t>
      </w:r>
      <w:r w:rsidR="00AA7206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5</w:t>
      </w:r>
      <w:r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bis </w:t>
      </w:r>
      <w:r w:rsidR="000C77EF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14</w:t>
      </w:r>
      <w:r w:rsidR="00AA7206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.</w:t>
      </w:r>
      <w:r w:rsidR="00454988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r w:rsidR="000C77EF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April</w:t>
      </w:r>
      <w:r w:rsidR="00454988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r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202</w:t>
      </w:r>
      <w:r w:rsidR="00AA7206" w:rsidRPr="000C77EF">
        <w:rPr>
          <w:rFonts w:asciiTheme="minorHAnsi" w:eastAsia="SimSun" w:hAnsiTheme="minorHAnsi" w:cstheme="minorHAnsi"/>
          <w:sz w:val="22"/>
          <w:szCs w:val="22"/>
          <w:lang w:eastAsia="zh-CN"/>
        </w:rPr>
        <w:t>6</w:t>
      </w:r>
      <w:r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r w:rsidR="00454988">
        <w:rPr>
          <w:rFonts w:asciiTheme="minorHAnsi" w:eastAsia="SimSun" w:hAnsiTheme="minorHAnsi" w:cstheme="minorHAnsi"/>
          <w:sz w:val="22"/>
          <w:szCs w:val="22"/>
          <w:lang w:eastAsia="zh-CN"/>
        </w:rPr>
        <w:t>stattfinden</w:t>
      </w:r>
      <w:r w:rsidRPr="00967AAB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. </w:t>
      </w:r>
    </w:p>
    <w:p w14:paraId="63106026" w14:textId="77777777" w:rsidR="00C12C10" w:rsidRPr="00967AAB" w:rsidRDefault="00C12C10" w:rsidP="002A7A1D">
      <w:pPr>
        <w:rPr>
          <w:rFonts w:asciiTheme="minorHAnsi" w:eastAsia="SimSun" w:hAnsiTheme="minorHAnsi" w:cstheme="minorHAnsi"/>
          <w:sz w:val="22"/>
          <w:szCs w:val="22"/>
          <w:lang w:eastAsia="zh-CN"/>
        </w:rPr>
      </w:pPr>
    </w:p>
    <w:p w14:paraId="0645790F" w14:textId="77777777" w:rsidR="000D1F9B" w:rsidRPr="00967AAB" w:rsidRDefault="00661420" w:rsidP="002A7A1D">
      <w:pPr>
        <w:ind w:right="-1134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2.</w:t>
      </w:r>
      <w:r w:rsidR="002440D6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</w:t>
      </w:r>
      <w:r w:rsidR="006954E0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. </w:t>
      </w:r>
      <w:r w:rsidR="00782C15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Art, Umf</w:t>
      </w:r>
      <w:r w:rsidR="002440D6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a</w:t>
      </w:r>
      <w:r w:rsidR="00782C15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ng und Höhe der Zuwendung</w:t>
      </w:r>
      <w:r w:rsidR="006954E0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 der Zuwendung</w:t>
      </w:r>
    </w:p>
    <w:p w14:paraId="3241F377" w14:textId="77777777" w:rsidR="00782C15" w:rsidRPr="00967AAB" w:rsidRDefault="00782C15" w:rsidP="002A7A1D">
      <w:pPr>
        <w:rPr>
          <w:rFonts w:asciiTheme="minorHAnsi" w:eastAsia="SimSun" w:hAnsiTheme="minorHAnsi" w:cstheme="minorHAnsi"/>
          <w:sz w:val="22"/>
          <w:szCs w:val="22"/>
          <w:lang w:eastAsia="zh-CN"/>
        </w:rPr>
      </w:pPr>
      <w:r w:rsidRPr="00967AAB">
        <w:rPr>
          <w:rFonts w:asciiTheme="minorHAnsi" w:hAnsiTheme="minorHAnsi" w:cstheme="minorHAnsi"/>
          <w:sz w:val="22"/>
          <w:szCs w:val="22"/>
        </w:rPr>
        <w:t xml:space="preserve">Der Förderumfang beträgt </w:t>
      </w:r>
      <w:r w:rsidR="00BB47DC" w:rsidRPr="00967AAB">
        <w:rPr>
          <w:rFonts w:asciiTheme="minorHAnsi" w:hAnsiTheme="minorHAnsi" w:cstheme="minorHAnsi"/>
          <w:sz w:val="22"/>
          <w:szCs w:val="22"/>
        </w:rPr>
        <w:t>100</w:t>
      </w:r>
      <w:r w:rsidRPr="00967AAB">
        <w:rPr>
          <w:rFonts w:asciiTheme="minorHAnsi" w:hAnsiTheme="minorHAnsi" w:cstheme="minorHAnsi"/>
          <w:sz w:val="22"/>
          <w:szCs w:val="22"/>
        </w:rPr>
        <w:t xml:space="preserve"> % der angemessenen tatsächlichen Personalkosten für die an der Maßnahme teilnehmenden beschäftigten Person</w:t>
      </w:r>
      <w:r w:rsidR="00C12C10" w:rsidRPr="00967AAB">
        <w:rPr>
          <w:rFonts w:asciiTheme="minorHAnsi" w:hAnsiTheme="minorHAnsi" w:cstheme="minorHAnsi"/>
          <w:sz w:val="22"/>
          <w:szCs w:val="22"/>
        </w:rPr>
        <w:t xml:space="preserve"> nach S2 Stufe 1 TVöD.</w:t>
      </w:r>
    </w:p>
    <w:p w14:paraId="2725ECDB" w14:textId="77777777" w:rsidR="003B6F57" w:rsidRPr="00967AAB" w:rsidRDefault="003B6F57" w:rsidP="002A7A1D">
      <w:pPr>
        <w:rPr>
          <w:rFonts w:asciiTheme="minorHAnsi" w:eastAsia="SimSun" w:hAnsiTheme="minorHAnsi" w:cstheme="minorHAnsi"/>
          <w:sz w:val="22"/>
          <w:szCs w:val="22"/>
          <w:lang w:eastAsia="zh-CN"/>
        </w:rPr>
      </w:pPr>
    </w:p>
    <w:p w14:paraId="74FC521D" w14:textId="77777777" w:rsidR="000D1F9B" w:rsidRPr="00967AAB" w:rsidRDefault="00464E20" w:rsidP="002A7A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3. Antrag und </w:t>
      </w:r>
      <w:r w:rsidR="007B4A36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Finanzierung</w:t>
      </w:r>
    </w:p>
    <w:p w14:paraId="0EE72A75" w14:textId="77777777" w:rsidR="00464E20" w:rsidRPr="00967AAB" w:rsidRDefault="00464E20" w:rsidP="002A7A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</w:t>
      </w:r>
      <w:r w:rsidR="00BF5653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.1. </w:t>
      </w: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Maßnahme-Zeitraum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4995"/>
        <w:gridCol w:w="4072"/>
      </w:tblGrid>
      <w:tr w:rsidR="00D56393" w:rsidRPr="00967AAB" w14:paraId="61DCA9F5" w14:textId="77777777" w:rsidTr="000C0FC3">
        <w:trPr>
          <w:trHeight w:val="349"/>
        </w:trPr>
        <w:tc>
          <w:tcPr>
            <w:tcW w:w="4995" w:type="dxa"/>
            <w:vAlign w:val="center"/>
          </w:tcPr>
          <w:p w14:paraId="55549129" w14:textId="77777777" w:rsidR="00464E20" w:rsidRPr="00967AAB" w:rsidRDefault="00EF2DA6" w:rsidP="002A7A1D">
            <w:pPr>
              <w:spacing w:line="276" w:lineRule="auto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 xml:space="preserve">Beginn </w:t>
            </w:r>
          </w:p>
        </w:tc>
        <w:tc>
          <w:tcPr>
            <w:tcW w:w="4072" w:type="dxa"/>
            <w:vAlign w:val="center"/>
          </w:tcPr>
          <w:p w14:paraId="2851B6C0" w14:textId="77777777" w:rsidR="00464E20" w:rsidRPr="00967AAB" w:rsidRDefault="002440D6" w:rsidP="002A7A1D">
            <w:pPr>
              <w:spacing w:line="276" w:lineRule="auto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>Ende</w:t>
            </w:r>
          </w:p>
        </w:tc>
      </w:tr>
      <w:tr w:rsidR="00D56393" w:rsidRPr="00967AAB" w14:paraId="2AF5D26D" w14:textId="77777777" w:rsidTr="00D56393">
        <w:trPr>
          <w:trHeight w:val="408"/>
        </w:trPr>
        <w:tc>
          <w:tcPr>
            <w:tcW w:w="4995" w:type="dxa"/>
          </w:tcPr>
          <w:p w14:paraId="6970FD69" w14:textId="0305BFFC" w:rsidR="00C95786" w:rsidRPr="000C77EF" w:rsidRDefault="007E6B87" w:rsidP="000C77EF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0C77EF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 xml:space="preserve"> </w:t>
            </w:r>
            <w:r w:rsidR="00AA7206" w:rsidRPr="000C77EF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 xml:space="preserve">15.04.2025 </w:t>
            </w:r>
          </w:p>
        </w:tc>
        <w:tc>
          <w:tcPr>
            <w:tcW w:w="4072" w:type="dxa"/>
          </w:tcPr>
          <w:p w14:paraId="2EB68414" w14:textId="3CA9D4FB" w:rsidR="00464E20" w:rsidRPr="000C77EF" w:rsidRDefault="007E6B87" w:rsidP="002A7A1D">
            <w:pPr>
              <w:spacing w:line="276" w:lineRule="auto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0C77EF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 xml:space="preserve"> </w:t>
            </w:r>
            <w:r w:rsidR="000C77EF" w:rsidRPr="000C77EF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>14.04</w:t>
            </w:r>
            <w:r w:rsidR="00AA7206" w:rsidRPr="000C77EF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 xml:space="preserve">.2026 </w:t>
            </w:r>
          </w:p>
        </w:tc>
      </w:tr>
    </w:tbl>
    <w:p w14:paraId="33966D4D" w14:textId="77777777" w:rsidR="00464E20" w:rsidRPr="00967AAB" w:rsidRDefault="00464E20" w:rsidP="002A7A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</w:p>
    <w:p w14:paraId="2CEBE450" w14:textId="77777777" w:rsidR="00AF1A72" w:rsidRPr="00967AAB" w:rsidRDefault="00AF1A72" w:rsidP="002120E7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3.1.1 Antrag auf Genehmigung des vorzeitigen Beginns der Maßnahme</w:t>
      </w:r>
    </w:p>
    <w:p w14:paraId="70A29385" w14:textId="77777777" w:rsidR="00AF1A72" w:rsidRPr="00967AAB" w:rsidRDefault="009666BC" w:rsidP="002120E7">
      <w:pPr>
        <w:pStyle w:val="Listenabsatz"/>
        <w:spacing w:before="120" w:after="120"/>
        <w:ind w:left="1276" w:hanging="567"/>
        <w:jc w:val="both"/>
        <w:rPr>
          <w:rFonts w:cstheme="minorHAnsi"/>
          <w:color w:val="000000"/>
        </w:rPr>
      </w:pPr>
      <w:sdt>
        <w:sdtPr>
          <w:rPr>
            <w:rFonts w:cstheme="minorHAnsi"/>
            <w:b/>
            <w:color w:val="000000"/>
          </w:rPr>
          <w:id w:val="-80151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B87">
            <w:rPr>
              <w:rFonts w:ascii="MS Gothic" w:eastAsia="MS Gothic" w:hAnsi="MS Gothic" w:cstheme="minorHAnsi" w:hint="eastAsia"/>
              <w:b/>
              <w:color w:val="000000"/>
            </w:rPr>
            <w:t>☐</w:t>
          </w:r>
        </w:sdtContent>
      </w:sdt>
      <w:r w:rsidR="00AF1A72" w:rsidRPr="00967AAB">
        <w:rPr>
          <w:rFonts w:cstheme="minorHAnsi"/>
          <w:b/>
          <w:color w:val="000000"/>
        </w:rPr>
        <w:tab/>
      </w:r>
      <w:r w:rsidR="00AF1A72" w:rsidRPr="00967AAB">
        <w:rPr>
          <w:rFonts w:cstheme="minorHAnsi"/>
          <w:color w:val="000000"/>
        </w:rPr>
        <w:t xml:space="preserve">Hiermit </w:t>
      </w:r>
      <w:r w:rsidR="002120E7" w:rsidRPr="00967AAB">
        <w:rPr>
          <w:rFonts w:cstheme="minorHAnsi"/>
          <w:color w:val="000000"/>
        </w:rPr>
        <w:t xml:space="preserve">beantrage ich die Genehmigung des </w:t>
      </w:r>
      <w:r w:rsidR="00AF1A72" w:rsidRPr="00967AAB">
        <w:rPr>
          <w:rFonts w:cstheme="minorHAnsi"/>
          <w:color w:val="000000"/>
        </w:rPr>
        <w:t xml:space="preserve">vorzeitigen </w:t>
      </w:r>
      <w:r w:rsidR="002120E7" w:rsidRPr="00967AAB">
        <w:rPr>
          <w:rFonts w:cstheme="minorHAnsi"/>
          <w:color w:val="000000"/>
        </w:rPr>
        <w:t>Beginns der Maßnahme</w:t>
      </w:r>
    </w:p>
    <w:p w14:paraId="280259F1" w14:textId="77777777" w:rsidR="00AF1A72" w:rsidRPr="00967AAB" w:rsidRDefault="00AF1A72" w:rsidP="00AF1A72">
      <w:p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67AAB">
        <w:rPr>
          <w:rFonts w:asciiTheme="minorHAnsi" w:hAnsiTheme="minorHAnsi" w:cstheme="minorHAnsi"/>
          <w:sz w:val="22"/>
          <w:szCs w:val="22"/>
        </w:rPr>
        <w:t>Der:dem</w:t>
      </w:r>
      <w:proofErr w:type="spellEnd"/>
      <w:proofErr w:type="gramEnd"/>
      <w:r w:rsidRPr="00967AA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67AAB">
        <w:rPr>
          <w:rFonts w:asciiTheme="minorHAnsi" w:hAnsiTheme="minorHAnsi" w:cstheme="minorHAnsi"/>
          <w:sz w:val="22"/>
          <w:szCs w:val="22"/>
        </w:rPr>
        <w:t>Antragsteller:in</w:t>
      </w:r>
      <w:proofErr w:type="spellEnd"/>
      <w:r w:rsidRPr="00967AAB">
        <w:rPr>
          <w:rFonts w:asciiTheme="minorHAnsi" w:hAnsiTheme="minorHAnsi" w:cstheme="minorHAnsi"/>
          <w:sz w:val="22"/>
          <w:szCs w:val="22"/>
        </w:rPr>
        <w:t xml:space="preserve"> ist bekannt, dass ein vorzeitiger Maßnahmenbeginn auf eigenes finanzielles Risiko erfolgt und eine etwaige Genehmigung des vorzeitigen Maßnahmenbeginns keinen Anspruch auf Förderung begründet.</w:t>
      </w:r>
    </w:p>
    <w:p w14:paraId="7D413981" w14:textId="77777777" w:rsidR="00967AAB" w:rsidRDefault="00967AAB" w:rsidP="00AF1A72">
      <w:pPr>
        <w:jc w:val="both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4A480A97" w14:textId="77777777" w:rsidR="00AF1A72" w:rsidRPr="00967AAB" w:rsidRDefault="00AF1A72" w:rsidP="00AF1A72">
      <w:pPr>
        <w:jc w:val="both"/>
        <w:rPr>
          <w:rFonts w:asciiTheme="minorHAnsi" w:eastAsiaTheme="minorEastAsia" w:hAnsiTheme="minorHAnsi" w:cstheme="minorHAnsi"/>
          <w:i/>
          <w:color w:val="000000"/>
          <w:sz w:val="22"/>
          <w:szCs w:val="22"/>
        </w:rPr>
      </w:pPr>
      <w:r w:rsidRPr="00967AAB">
        <w:rPr>
          <w:rFonts w:asciiTheme="minorHAnsi" w:eastAsiaTheme="minorEastAsia" w:hAnsiTheme="minorHAnsi" w:cstheme="minorHAnsi"/>
          <w:color w:val="000000"/>
          <w:sz w:val="22"/>
          <w:szCs w:val="22"/>
        </w:rPr>
        <w:t>Da die Zustimmung nur in Ausnahmefällen erteilt werden kann, wird der Antrag konkret und detailliert wie folgt begründet (dringende sachliche Gründe im Hinblick auf die antragsbegünstigende Person; geplanter Beginn der Maßnahme):</w:t>
      </w:r>
    </w:p>
    <w:tbl>
      <w:tblPr>
        <w:tblStyle w:val="Tabellenraster"/>
        <w:tblW w:w="9066" w:type="dxa"/>
        <w:tblLook w:val="04A0" w:firstRow="1" w:lastRow="0" w:firstColumn="1" w:lastColumn="0" w:noHBand="0" w:noVBand="1"/>
      </w:tblPr>
      <w:tblGrid>
        <w:gridCol w:w="9066"/>
      </w:tblGrid>
      <w:tr w:rsidR="00AF1A72" w:rsidRPr="00967AAB" w14:paraId="3A0D45D4" w14:textId="77777777" w:rsidTr="00EF440A">
        <w:trPr>
          <w:trHeight w:val="2885"/>
        </w:trPr>
        <w:tc>
          <w:tcPr>
            <w:tcW w:w="9066" w:type="dxa"/>
          </w:tcPr>
          <w:p w14:paraId="48CB1F18" w14:textId="77777777" w:rsidR="00AF1A72" w:rsidRDefault="00AF1A72" w:rsidP="00377CF3">
            <w:pPr>
              <w:ind w:right="-67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(ggf. gesondertes Blatt als Anlage beifügen)</w:t>
            </w:r>
          </w:p>
          <w:p w14:paraId="3374A633" w14:textId="77777777" w:rsidR="00C318B1" w:rsidRDefault="00C318B1" w:rsidP="00377CF3">
            <w:pPr>
              <w:ind w:right="-67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18BB23" w14:textId="77777777" w:rsidR="00C318B1" w:rsidRPr="00967AAB" w:rsidRDefault="007E6B87" w:rsidP="00377CF3">
            <w:pPr>
              <w:ind w:right="-6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8CFE190" w14:textId="77777777" w:rsidR="00AF1A72" w:rsidRPr="00967AAB" w:rsidRDefault="00AF1A72" w:rsidP="00377CF3">
            <w:pPr>
              <w:ind w:right="-6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A3C9ACD" w14:textId="77777777" w:rsidR="00AF1A72" w:rsidRPr="00967AAB" w:rsidRDefault="00AF1A72" w:rsidP="002A7A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</w:p>
    <w:p w14:paraId="720B7A91" w14:textId="77777777" w:rsidR="000D1F9B" w:rsidRPr="00967AAB" w:rsidRDefault="00464E20" w:rsidP="002A7A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3.2. Inhaltliche Beschreibung der Maßnahme</w:t>
      </w:r>
    </w:p>
    <w:p w14:paraId="3D6A138C" w14:textId="77777777" w:rsidR="000C0FC3" w:rsidRDefault="000C0FC3" w:rsidP="00EF440A">
      <w:pPr>
        <w:spacing w:after="120" w:line="276" w:lineRule="auto"/>
        <w:rPr>
          <w:rFonts w:asciiTheme="minorHAnsi" w:eastAsia="SimSun" w:hAnsiTheme="minorHAnsi" w:cstheme="minorHAnsi"/>
          <w:sz w:val="22"/>
          <w:szCs w:val="22"/>
          <w:lang w:eastAsia="zh-CN"/>
        </w:rPr>
      </w:pP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Mit der Zuwendung sollen </w:t>
      </w:r>
      <w:r w:rsidR="00967AAB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die </w:t>
      </w: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>unten aufgeführte</w:t>
      </w:r>
      <w:r w:rsidR="00EF440A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>n</w:t>
      </w: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</w:t>
      </w:r>
      <w:proofErr w:type="spellStart"/>
      <w:proofErr w:type="gramStart"/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>Mitarbeiter:innen</w:t>
      </w:r>
      <w:proofErr w:type="spellEnd"/>
      <w:proofErr w:type="gramEnd"/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 an einer </w:t>
      </w:r>
      <w:r w:rsidR="00BB47DC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>Qualifizierungs</w:t>
      </w: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maßnahme </w:t>
      </w:r>
      <w:r w:rsidR="00AF61CF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für die Tätigkeit in der Funktion einer Gruppenleitung </w:t>
      </w: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teilnehmen können. </w:t>
      </w:r>
      <w:r w:rsidR="00795DCE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br/>
      </w:r>
      <w:r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Es wird bestätigt, dass diese Personen über </w:t>
      </w:r>
      <w:r w:rsidR="00AF61CF" w:rsidRPr="00EF440A">
        <w:rPr>
          <w:rFonts w:asciiTheme="minorHAnsi" w:eastAsia="SimSun" w:hAnsiTheme="minorHAnsi" w:cstheme="minorHAnsi"/>
          <w:sz w:val="22"/>
          <w:szCs w:val="22"/>
          <w:lang w:eastAsia="zh-CN"/>
        </w:rPr>
        <w:t xml:space="preserve">die unter 2.2 benannten Voraussetzungen verfügen. </w:t>
      </w:r>
    </w:p>
    <w:tbl>
      <w:tblPr>
        <w:tblStyle w:val="Tabellenraster"/>
        <w:tblW w:w="9066" w:type="dxa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4251"/>
      </w:tblGrid>
      <w:tr w:rsidR="00D56393" w:rsidRPr="00967AAB" w14:paraId="30F496CE" w14:textId="77777777" w:rsidTr="00D56393">
        <w:trPr>
          <w:trHeight w:val="671"/>
          <w:jc w:val="center"/>
        </w:trPr>
        <w:tc>
          <w:tcPr>
            <w:tcW w:w="9066" w:type="dxa"/>
            <w:gridSpan w:val="3"/>
            <w:vAlign w:val="center"/>
          </w:tcPr>
          <w:p w14:paraId="297CB9E7" w14:textId="77777777" w:rsidR="00D56393" w:rsidRPr="00967AAB" w:rsidRDefault="002440D6" w:rsidP="00D56393">
            <w:pPr>
              <w:spacing w:line="276" w:lineRule="auto"/>
              <w:jc w:val="center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Ü</w:t>
            </w:r>
            <w:r w:rsidR="005A2DD7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bersicht </w:t>
            </w:r>
            <w:proofErr w:type="spellStart"/>
            <w:r w:rsidR="005A2DD7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Teilnehmer:innen</w:t>
            </w:r>
            <w:proofErr w:type="spellEnd"/>
            <w:r w:rsidR="005A2DD7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(ggf. gesondertes Blatt als Anlage beifügen)</w:t>
            </w:r>
          </w:p>
        </w:tc>
      </w:tr>
      <w:tr w:rsidR="00D56393" w:rsidRPr="00967AAB" w14:paraId="1CC0E7F8" w14:textId="77777777" w:rsidTr="00D56393">
        <w:trPr>
          <w:jc w:val="center"/>
        </w:trPr>
        <w:tc>
          <w:tcPr>
            <w:tcW w:w="988" w:type="dxa"/>
          </w:tcPr>
          <w:p w14:paraId="324A260B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>TN Nr.</w:t>
            </w:r>
          </w:p>
        </w:tc>
        <w:tc>
          <w:tcPr>
            <w:tcW w:w="3827" w:type="dxa"/>
          </w:tcPr>
          <w:p w14:paraId="61A2393A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>Name, Vorname</w:t>
            </w:r>
          </w:p>
        </w:tc>
        <w:tc>
          <w:tcPr>
            <w:tcW w:w="4251" w:type="dxa"/>
          </w:tcPr>
          <w:p w14:paraId="277A5FFB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b/>
                <w:sz w:val="22"/>
                <w:szCs w:val="22"/>
                <w:lang w:eastAsia="zh-CN"/>
              </w:rPr>
              <w:t>Tätigkeitsort (Name der Einrichtung)</w:t>
            </w:r>
          </w:p>
        </w:tc>
      </w:tr>
      <w:tr w:rsidR="00D56393" w:rsidRPr="00967AAB" w14:paraId="54CE17AB" w14:textId="77777777" w:rsidTr="00D56393">
        <w:trPr>
          <w:jc w:val="center"/>
        </w:trPr>
        <w:tc>
          <w:tcPr>
            <w:tcW w:w="988" w:type="dxa"/>
          </w:tcPr>
          <w:p w14:paraId="2F8FC905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827" w:type="dxa"/>
          </w:tcPr>
          <w:p w14:paraId="3A1F99F0" w14:textId="77777777" w:rsidR="005A2DD7" w:rsidRPr="00967AAB" w:rsidRDefault="007E6B8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4251" w:type="dxa"/>
          </w:tcPr>
          <w:p w14:paraId="69614CD9" w14:textId="77777777" w:rsidR="005A2DD7" w:rsidRPr="00967AAB" w:rsidRDefault="007E6B8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 xml:space="preserve"> </w:t>
            </w:r>
          </w:p>
        </w:tc>
      </w:tr>
      <w:tr w:rsidR="00D56393" w:rsidRPr="00967AAB" w14:paraId="0CFEC86D" w14:textId="77777777" w:rsidTr="00D56393">
        <w:trPr>
          <w:jc w:val="center"/>
        </w:trPr>
        <w:tc>
          <w:tcPr>
            <w:tcW w:w="988" w:type="dxa"/>
          </w:tcPr>
          <w:p w14:paraId="016ED81C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827" w:type="dxa"/>
          </w:tcPr>
          <w:p w14:paraId="14656D9C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  <w:tc>
          <w:tcPr>
            <w:tcW w:w="4251" w:type="dxa"/>
          </w:tcPr>
          <w:p w14:paraId="122ABF6F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</w:tr>
      <w:tr w:rsidR="00D56393" w:rsidRPr="00967AAB" w14:paraId="56C31188" w14:textId="77777777" w:rsidTr="00D56393">
        <w:trPr>
          <w:jc w:val="center"/>
        </w:trPr>
        <w:tc>
          <w:tcPr>
            <w:tcW w:w="988" w:type="dxa"/>
          </w:tcPr>
          <w:p w14:paraId="255BB72F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lastRenderedPageBreak/>
              <w:t>3.</w:t>
            </w:r>
          </w:p>
        </w:tc>
        <w:tc>
          <w:tcPr>
            <w:tcW w:w="3827" w:type="dxa"/>
          </w:tcPr>
          <w:p w14:paraId="4A8F3D09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  <w:tc>
          <w:tcPr>
            <w:tcW w:w="4251" w:type="dxa"/>
          </w:tcPr>
          <w:p w14:paraId="742551E1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</w:tr>
      <w:tr w:rsidR="00D56393" w:rsidRPr="00967AAB" w14:paraId="736889E1" w14:textId="77777777" w:rsidTr="00D56393">
        <w:trPr>
          <w:jc w:val="center"/>
        </w:trPr>
        <w:tc>
          <w:tcPr>
            <w:tcW w:w="988" w:type="dxa"/>
          </w:tcPr>
          <w:p w14:paraId="148484B9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827" w:type="dxa"/>
          </w:tcPr>
          <w:p w14:paraId="3AE4596A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  <w:tc>
          <w:tcPr>
            <w:tcW w:w="4251" w:type="dxa"/>
          </w:tcPr>
          <w:p w14:paraId="654717CA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</w:tr>
      <w:tr w:rsidR="00D56393" w:rsidRPr="00967AAB" w14:paraId="7503443E" w14:textId="77777777" w:rsidTr="00D56393">
        <w:trPr>
          <w:jc w:val="center"/>
        </w:trPr>
        <w:tc>
          <w:tcPr>
            <w:tcW w:w="988" w:type="dxa"/>
          </w:tcPr>
          <w:p w14:paraId="0C7E735A" w14:textId="77777777" w:rsidR="005A2DD7" w:rsidRPr="00967AAB" w:rsidRDefault="005A2DD7" w:rsidP="002A7A1D">
            <w:pPr>
              <w:spacing w:line="276" w:lineRule="auto"/>
              <w:jc w:val="right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827" w:type="dxa"/>
          </w:tcPr>
          <w:p w14:paraId="6A1C0BD9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  <w:tc>
          <w:tcPr>
            <w:tcW w:w="4251" w:type="dxa"/>
          </w:tcPr>
          <w:p w14:paraId="50FF80F6" w14:textId="77777777" w:rsidR="005A2DD7" w:rsidRPr="00967AAB" w:rsidRDefault="005A2DD7" w:rsidP="002A7A1D">
            <w:pPr>
              <w:spacing w:line="276" w:lineRule="auto"/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</w:pPr>
          </w:p>
        </w:tc>
      </w:tr>
    </w:tbl>
    <w:p w14:paraId="195DE76D" w14:textId="77777777" w:rsidR="00EF440A" w:rsidRDefault="00EF440A" w:rsidP="00D229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</w:p>
    <w:p w14:paraId="4283FF76" w14:textId="77777777" w:rsidR="0049777A" w:rsidRPr="00967AAB" w:rsidRDefault="00464E20" w:rsidP="00D2291D">
      <w:pPr>
        <w:spacing w:line="276" w:lineRule="auto"/>
        <w:rPr>
          <w:rFonts w:asciiTheme="minorHAnsi" w:eastAsia="SimSun" w:hAnsiTheme="minorHAnsi" w:cstheme="minorHAnsi"/>
          <w:b/>
          <w:sz w:val="22"/>
          <w:szCs w:val="22"/>
          <w:lang w:eastAsia="zh-CN"/>
        </w:rPr>
      </w:pP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3.</w:t>
      </w:r>
      <w:r w:rsidR="00C95786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3</w:t>
      </w:r>
      <w:r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 xml:space="preserve">. </w:t>
      </w:r>
      <w:r w:rsidR="00BF5653" w:rsidRPr="00967AAB">
        <w:rPr>
          <w:rFonts w:asciiTheme="minorHAnsi" w:eastAsia="SimSun" w:hAnsiTheme="minorHAnsi" w:cstheme="minorHAnsi"/>
          <w:b/>
          <w:sz w:val="22"/>
          <w:szCs w:val="22"/>
          <w:lang w:eastAsia="zh-CN"/>
        </w:rPr>
        <w:t>Kosten der Maßnahme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2551"/>
        <w:gridCol w:w="2126"/>
      </w:tblGrid>
      <w:tr w:rsidR="00D56393" w:rsidRPr="00967AAB" w14:paraId="6D9D162C" w14:textId="77777777" w:rsidTr="00D56393">
        <w:trPr>
          <w:trHeight w:val="529"/>
        </w:trPr>
        <w:tc>
          <w:tcPr>
            <w:tcW w:w="9067" w:type="dxa"/>
            <w:gridSpan w:val="4"/>
            <w:vAlign w:val="center"/>
          </w:tcPr>
          <w:p w14:paraId="5CEC3AEA" w14:textId="77777777" w:rsidR="002A7A1D" w:rsidRPr="00967AAB" w:rsidRDefault="002A7A1D" w:rsidP="008612E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Übersicht </w:t>
            </w:r>
            <w:r w:rsidR="008612ED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Kosten</w:t>
            </w: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(ggf. gesondertes Blatt als Anlage beifügen)</w:t>
            </w:r>
          </w:p>
        </w:tc>
      </w:tr>
      <w:tr w:rsidR="00D56393" w:rsidRPr="00967AAB" w14:paraId="2CE3BC47" w14:textId="77777777" w:rsidTr="002120E7">
        <w:tc>
          <w:tcPr>
            <w:tcW w:w="988" w:type="dxa"/>
            <w:vAlign w:val="center"/>
          </w:tcPr>
          <w:p w14:paraId="3E6876CB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TN Nr.</w:t>
            </w:r>
          </w:p>
        </w:tc>
        <w:tc>
          <w:tcPr>
            <w:tcW w:w="3402" w:type="dxa"/>
            <w:vAlign w:val="center"/>
          </w:tcPr>
          <w:p w14:paraId="48A2174C" w14:textId="77777777" w:rsidR="005A2DD7" w:rsidRPr="00967AAB" w:rsidRDefault="00AF1A72" w:rsidP="002A7A1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Personalkosten </w:t>
            </w: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 xml:space="preserve">(TVöD </w:t>
            </w:r>
            <w:proofErr w:type="spellStart"/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SuE</w:t>
            </w:r>
            <w:proofErr w:type="spellEnd"/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S2 St. 1)</w:t>
            </w:r>
          </w:p>
        </w:tc>
        <w:tc>
          <w:tcPr>
            <w:tcW w:w="2551" w:type="dxa"/>
            <w:vAlign w:val="center"/>
          </w:tcPr>
          <w:p w14:paraId="0D649860" w14:textId="77777777" w:rsidR="005A2DD7" w:rsidRPr="00967AAB" w:rsidRDefault="002120E7" w:rsidP="002A7A1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z</w:t>
            </w:r>
            <w:r w:rsidR="00AF1A72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zgl</w:t>
            </w: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AF1A72"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Arbeitgeberanteil</w:t>
            </w:r>
          </w:p>
        </w:tc>
        <w:tc>
          <w:tcPr>
            <w:tcW w:w="2126" w:type="dxa"/>
            <w:vAlign w:val="center"/>
          </w:tcPr>
          <w:p w14:paraId="67366594" w14:textId="77777777" w:rsidR="005A2DD7" w:rsidRPr="00967AAB" w:rsidRDefault="005A2DD7" w:rsidP="002A7A1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Gesamtkosten</w:t>
            </w:r>
          </w:p>
        </w:tc>
      </w:tr>
      <w:tr w:rsidR="00D56393" w:rsidRPr="00967AAB" w14:paraId="57AC7EEA" w14:textId="77777777" w:rsidTr="002120E7">
        <w:tc>
          <w:tcPr>
            <w:tcW w:w="988" w:type="dxa"/>
            <w:vAlign w:val="center"/>
          </w:tcPr>
          <w:p w14:paraId="37BABDA5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402" w:type="dxa"/>
            <w:vAlign w:val="center"/>
          </w:tcPr>
          <w:p w14:paraId="120A3238" w14:textId="77777777" w:rsidR="005A2DD7" w:rsidRPr="00967AAB" w:rsidRDefault="007E6B87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3C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2C354891" w14:textId="77777777" w:rsidR="005A2DD7" w:rsidRPr="00967AAB" w:rsidRDefault="007E6B87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3C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132D9B53" w14:textId="77777777" w:rsidR="005A2DD7" w:rsidRPr="00967AAB" w:rsidRDefault="007E6B87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3C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56393" w:rsidRPr="00967AAB" w14:paraId="58212CB6" w14:textId="77777777" w:rsidTr="002120E7">
        <w:tc>
          <w:tcPr>
            <w:tcW w:w="988" w:type="dxa"/>
            <w:vAlign w:val="center"/>
          </w:tcPr>
          <w:p w14:paraId="0F8DC6F4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402" w:type="dxa"/>
            <w:vAlign w:val="center"/>
          </w:tcPr>
          <w:p w14:paraId="4D16405A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69AFA1FF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1E6A3A8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56393" w:rsidRPr="00967AAB" w14:paraId="46AD06C0" w14:textId="77777777" w:rsidTr="002120E7">
        <w:tc>
          <w:tcPr>
            <w:tcW w:w="988" w:type="dxa"/>
            <w:vAlign w:val="center"/>
          </w:tcPr>
          <w:p w14:paraId="0BBD234D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402" w:type="dxa"/>
            <w:vAlign w:val="center"/>
          </w:tcPr>
          <w:p w14:paraId="72000B00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06B2EA87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8DBE356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56393" w:rsidRPr="00967AAB" w14:paraId="1F8E7A0D" w14:textId="77777777" w:rsidTr="002120E7">
        <w:tc>
          <w:tcPr>
            <w:tcW w:w="988" w:type="dxa"/>
            <w:vAlign w:val="center"/>
          </w:tcPr>
          <w:p w14:paraId="76E8C98A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402" w:type="dxa"/>
            <w:vAlign w:val="center"/>
          </w:tcPr>
          <w:p w14:paraId="5B88B282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26351D57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B34C99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56393" w:rsidRPr="00967AAB" w14:paraId="0D3C3DBD" w14:textId="77777777" w:rsidTr="002120E7">
        <w:tc>
          <w:tcPr>
            <w:tcW w:w="988" w:type="dxa"/>
            <w:vAlign w:val="center"/>
          </w:tcPr>
          <w:p w14:paraId="37ED10DA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eastAsia="SimSun" w:hAnsiTheme="minorHAnsi" w:cstheme="minorHAnsi"/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402" w:type="dxa"/>
            <w:vAlign w:val="center"/>
          </w:tcPr>
          <w:p w14:paraId="1CAC43A7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17AC29F3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2D1FF4E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56393" w:rsidRPr="00967AAB" w14:paraId="711F75DB" w14:textId="77777777" w:rsidTr="002120E7">
        <w:tc>
          <w:tcPr>
            <w:tcW w:w="988" w:type="dxa"/>
            <w:vAlign w:val="center"/>
          </w:tcPr>
          <w:p w14:paraId="5B192C70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b/>
                <w:sz w:val="22"/>
                <w:szCs w:val="22"/>
              </w:rPr>
              <w:t>Gesamt</w:t>
            </w:r>
          </w:p>
        </w:tc>
        <w:tc>
          <w:tcPr>
            <w:tcW w:w="3402" w:type="dxa"/>
            <w:vAlign w:val="center"/>
          </w:tcPr>
          <w:p w14:paraId="6FCAA80A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4C9D824A" w14:textId="77777777" w:rsidR="005A2DD7" w:rsidRPr="00967AAB" w:rsidRDefault="005A2DD7" w:rsidP="002A7A1D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19C380F" w14:textId="77777777" w:rsidR="005A2DD7" w:rsidRPr="00967AAB" w:rsidRDefault="007E6B87" w:rsidP="0090772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5EF94DAA" w14:textId="77777777" w:rsidR="00EB5300" w:rsidRDefault="00EB5300" w:rsidP="00EB5300"/>
    <w:p w14:paraId="1D255D62" w14:textId="77777777" w:rsidR="001271AB" w:rsidRPr="00967AAB" w:rsidRDefault="001271AB" w:rsidP="002A7A1D">
      <w:pPr>
        <w:rPr>
          <w:rFonts w:asciiTheme="minorHAnsi" w:hAnsiTheme="minorHAnsi" w:cstheme="minorHAnsi"/>
          <w:i/>
          <w:sz w:val="22"/>
          <w:szCs w:val="22"/>
        </w:rPr>
      </w:pPr>
    </w:p>
    <w:p w14:paraId="3D7C3E49" w14:textId="77777777" w:rsidR="00BF5653" w:rsidRPr="00967AAB" w:rsidRDefault="00417085" w:rsidP="002A7A1D">
      <w:pPr>
        <w:rPr>
          <w:rFonts w:asciiTheme="minorHAnsi" w:hAnsiTheme="minorHAnsi" w:cstheme="minorHAnsi"/>
          <w:b/>
          <w:sz w:val="22"/>
          <w:szCs w:val="22"/>
        </w:rPr>
      </w:pPr>
      <w:r w:rsidRPr="00967AAB">
        <w:rPr>
          <w:rFonts w:asciiTheme="minorHAnsi" w:hAnsiTheme="minorHAnsi" w:cstheme="minorHAnsi"/>
          <w:b/>
          <w:sz w:val="22"/>
          <w:szCs w:val="22"/>
        </w:rPr>
        <w:t>3</w:t>
      </w:r>
      <w:r w:rsidR="00BF5653" w:rsidRPr="00967AAB">
        <w:rPr>
          <w:rFonts w:asciiTheme="minorHAnsi" w:hAnsiTheme="minorHAnsi" w:cstheme="minorHAnsi"/>
          <w:b/>
          <w:sz w:val="22"/>
          <w:szCs w:val="22"/>
        </w:rPr>
        <w:t>.</w:t>
      </w:r>
      <w:r w:rsidR="00C95786" w:rsidRPr="00967AAB">
        <w:rPr>
          <w:rFonts w:asciiTheme="minorHAnsi" w:hAnsiTheme="minorHAnsi" w:cstheme="minorHAnsi"/>
          <w:b/>
          <w:sz w:val="22"/>
          <w:szCs w:val="22"/>
        </w:rPr>
        <w:t>4</w:t>
      </w:r>
      <w:r w:rsidR="00BF5653" w:rsidRPr="00967AAB">
        <w:rPr>
          <w:rFonts w:asciiTheme="minorHAnsi" w:hAnsiTheme="minorHAnsi" w:cstheme="minorHAnsi"/>
          <w:b/>
          <w:sz w:val="22"/>
          <w:szCs w:val="22"/>
        </w:rPr>
        <w:t xml:space="preserve"> Einnahmen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5807"/>
        <w:gridCol w:w="3260"/>
      </w:tblGrid>
      <w:tr w:rsidR="00D56393" w:rsidRPr="00967AAB" w14:paraId="71F5D943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626E4D82" w14:textId="77777777" w:rsidR="00BF5653" w:rsidRPr="00967AAB" w:rsidRDefault="00BF5653" w:rsidP="00AF1A7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Eigenanteil</w:t>
            </w:r>
            <w:r w:rsidR="002A7A1D" w:rsidRPr="00967AA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</w:tcPr>
          <w:p w14:paraId="3CA07002" w14:textId="77777777" w:rsidR="00BF5653" w:rsidRPr="00967AAB" w:rsidRDefault="00A42ECD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D56393" w:rsidRPr="00967AAB" w14:paraId="3BDFBB8C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7F9CC5B0" w14:textId="77777777" w:rsidR="00BF5653" w:rsidRPr="00967AAB" w:rsidRDefault="00BF5653" w:rsidP="002A7A1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7AAB">
              <w:rPr>
                <w:rFonts w:asciiTheme="minorHAnsi" w:hAnsiTheme="minorHAnsi" w:cstheme="minorHAnsi"/>
                <w:sz w:val="22"/>
                <w:szCs w:val="22"/>
              </w:rPr>
              <w:t>Erwartete Einnahmen</w:t>
            </w:r>
          </w:p>
        </w:tc>
        <w:tc>
          <w:tcPr>
            <w:tcW w:w="3260" w:type="dxa"/>
          </w:tcPr>
          <w:p w14:paraId="3C58F5F0" w14:textId="77777777" w:rsidR="00BF5653" w:rsidRPr="00967AAB" w:rsidRDefault="00A42ECD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D56393" w:rsidRPr="00D56393" w14:paraId="6FF8D0E8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112ACF04" w14:textId="77777777" w:rsidR="00BF5653" w:rsidRPr="00D56393" w:rsidRDefault="00BF5653" w:rsidP="002A7A1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Sonstige E</w:t>
            </w:r>
            <w:r w:rsidR="009B21BA" w:rsidRPr="00D56393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nnahmen</w:t>
            </w:r>
          </w:p>
        </w:tc>
        <w:tc>
          <w:tcPr>
            <w:tcW w:w="3260" w:type="dxa"/>
          </w:tcPr>
          <w:p w14:paraId="3254882C" w14:textId="77777777" w:rsidR="00BF5653" w:rsidRPr="00D56393" w:rsidRDefault="00A42ECD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BF5653" w:rsidRPr="00D56393" w14:paraId="54A8EC76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377334B7" w14:textId="77777777" w:rsidR="00BF5653" w:rsidRPr="00D56393" w:rsidRDefault="00BF5653" w:rsidP="002A7A1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56393">
              <w:rPr>
                <w:rFonts w:asciiTheme="minorHAnsi" w:hAnsiTheme="minorHAnsi" w:cstheme="minorHAnsi"/>
                <w:b/>
                <w:sz w:val="22"/>
                <w:szCs w:val="22"/>
              </w:rPr>
              <w:t>Gesamt</w:t>
            </w:r>
          </w:p>
        </w:tc>
        <w:tc>
          <w:tcPr>
            <w:tcW w:w="3260" w:type="dxa"/>
          </w:tcPr>
          <w:p w14:paraId="59BA21A0" w14:textId="77777777" w:rsidR="00BF5653" w:rsidRPr="00D56393" w:rsidRDefault="00A42ECD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</w:tbl>
    <w:p w14:paraId="6F8455F0" w14:textId="77777777" w:rsidR="00BF5653" w:rsidRPr="00D56393" w:rsidRDefault="00BF5653" w:rsidP="002A7A1D">
      <w:pPr>
        <w:rPr>
          <w:rFonts w:asciiTheme="minorHAnsi" w:hAnsiTheme="minorHAnsi" w:cstheme="minorHAnsi"/>
          <w:i/>
          <w:sz w:val="22"/>
          <w:szCs w:val="22"/>
        </w:rPr>
      </w:pPr>
    </w:p>
    <w:p w14:paraId="42E1C7AE" w14:textId="77777777" w:rsidR="00D151D9" w:rsidRPr="00D56393" w:rsidRDefault="007B4A36" w:rsidP="002A7A1D">
      <w:pPr>
        <w:rPr>
          <w:rFonts w:asciiTheme="minorHAnsi" w:hAnsiTheme="minorHAnsi" w:cstheme="minorHAnsi"/>
          <w:b/>
          <w:sz w:val="22"/>
          <w:szCs w:val="22"/>
        </w:rPr>
      </w:pPr>
      <w:r w:rsidRPr="00D56393">
        <w:rPr>
          <w:rFonts w:asciiTheme="minorHAnsi" w:hAnsiTheme="minorHAnsi" w:cstheme="minorHAnsi"/>
          <w:b/>
          <w:sz w:val="22"/>
          <w:szCs w:val="22"/>
        </w:rPr>
        <w:t>3</w:t>
      </w:r>
      <w:r w:rsidR="00BF5653" w:rsidRPr="00D56393">
        <w:rPr>
          <w:rFonts w:asciiTheme="minorHAnsi" w:hAnsiTheme="minorHAnsi" w:cstheme="minorHAnsi"/>
          <w:b/>
          <w:sz w:val="22"/>
          <w:szCs w:val="22"/>
        </w:rPr>
        <w:t>.</w:t>
      </w:r>
      <w:r w:rsidR="00C95786" w:rsidRPr="00D56393">
        <w:rPr>
          <w:rFonts w:asciiTheme="minorHAnsi" w:hAnsiTheme="minorHAnsi" w:cstheme="minorHAnsi"/>
          <w:b/>
          <w:sz w:val="22"/>
          <w:szCs w:val="22"/>
        </w:rPr>
        <w:t>5</w:t>
      </w:r>
      <w:r w:rsidR="00BF5653" w:rsidRPr="00D56393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417085" w:rsidRPr="00D56393">
        <w:rPr>
          <w:rFonts w:asciiTheme="minorHAnsi" w:hAnsiTheme="minorHAnsi" w:cstheme="minorHAnsi"/>
          <w:b/>
          <w:sz w:val="22"/>
          <w:szCs w:val="22"/>
        </w:rPr>
        <w:t>Finanzierungsplan und beantragte Z</w:t>
      </w:r>
      <w:r w:rsidR="00BF5653" w:rsidRPr="00D56393">
        <w:rPr>
          <w:rFonts w:asciiTheme="minorHAnsi" w:hAnsiTheme="minorHAnsi" w:cstheme="minorHAnsi"/>
          <w:b/>
          <w:sz w:val="22"/>
          <w:szCs w:val="22"/>
        </w:rPr>
        <w:t>uwendung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5807"/>
        <w:gridCol w:w="3260"/>
      </w:tblGrid>
      <w:tr w:rsidR="00D56393" w:rsidRPr="00D56393" w14:paraId="4096B856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6AB642D6" w14:textId="77777777" w:rsidR="00BF5653" w:rsidRPr="00D56393" w:rsidRDefault="00417085" w:rsidP="002A7A1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Ausgaben gesamt (3.</w:t>
            </w:r>
            <w:r w:rsidR="00C95786" w:rsidRPr="00D56393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3260" w:type="dxa"/>
          </w:tcPr>
          <w:p w14:paraId="6D2F09C5" w14:textId="55E57410" w:rsidR="00BF5653" w:rsidRPr="00D56393" w:rsidRDefault="007E6B87" w:rsidP="00A42E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D56393" w:rsidRPr="00D56393" w14:paraId="06D97176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712A9920" w14:textId="77777777" w:rsidR="00417085" w:rsidRPr="00D56393" w:rsidRDefault="00417085" w:rsidP="002A7A1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Abzgl. Einnahmen gesamt (3.</w:t>
            </w:r>
            <w:r w:rsidR="00C95786" w:rsidRPr="00D5639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D56393">
              <w:rPr>
                <w:rFonts w:asciiTheme="minorHAnsi" w:hAnsiTheme="minorHAnsi" w:cstheme="minorHAnsi"/>
                <w:sz w:val="22"/>
                <w:szCs w:val="22"/>
              </w:rPr>
              <w:t>.)</w:t>
            </w:r>
          </w:p>
        </w:tc>
        <w:tc>
          <w:tcPr>
            <w:tcW w:w="3260" w:type="dxa"/>
          </w:tcPr>
          <w:p w14:paraId="0A415152" w14:textId="77777777" w:rsidR="00417085" w:rsidRPr="00D56393" w:rsidRDefault="00A42ECD" w:rsidP="00A42ECD">
            <w:pPr>
              <w:ind w:right="-5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</w:tr>
      <w:tr w:rsidR="00417085" w:rsidRPr="00D56393" w14:paraId="561B8265" w14:textId="77777777" w:rsidTr="008612ED">
        <w:trPr>
          <w:trHeight w:val="340"/>
        </w:trPr>
        <w:tc>
          <w:tcPr>
            <w:tcW w:w="5807" w:type="dxa"/>
            <w:vAlign w:val="center"/>
          </w:tcPr>
          <w:p w14:paraId="5EE277F5" w14:textId="77777777" w:rsidR="00417085" w:rsidRPr="00D56393" w:rsidRDefault="00417085" w:rsidP="002A7A1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56393">
              <w:rPr>
                <w:rFonts w:asciiTheme="minorHAnsi" w:hAnsiTheme="minorHAnsi" w:cstheme="minorHAnsi"/>
                <w:b/>
                <w:sz w:val="22"/>
                <w:szCs w:val="22"/>
              </w:rPr>
              <w:t>= beantragte Zuwendung</w:t>
            </w:r>
          </w:p>
        </w:tc>
        <w:tc>
          <w:tcPr>
            <w:tcW w:w="3260" w:type="dxa"/>
          </w:tcPr>
          <w:p w14:paraId="3120E5C5" w14:textId="77777777" w:rsidR="00417085" w:rsidRPr="00D56393" w:rsidRDefault="007E6B87" w:rsidP="00A42EC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</w:tbl>
    <w:p w14:paraId="78662FA2" w14:textId="77777777" w:rsidR="00BF5653" w:rsidRPr="00D56393" w:rsidRDefault="00BF5653" w:rsidP="002A7A1D">
      <w:pPr>
        <w:rPr>
          <w:rFonts w:asciiTheme="minorHAnsi" w:hAnsiTheme="minorHAnsi" w:cstheme="minorHAnsi"/>
          <w:b/>
          <w:sz w:val="22"/>
          <w:szCs w:val="22"/>
        </w:rPr>
      </w:pPr>
    </w:p>
    <w:p w14:paraId="033E5CFB" w14:textId="77777777" w:rsidR="009936BF" w:rsidRPr="00D56393" w:rsidRDefault="009936BF" w:rsidP="002A7A1D">
      <w:pPr>
        <w:spacing w:line="260" w:lineRule="atLeast"/>
        <w:rPr>
          <w:rFonts w:asciiTheme="minorHAnsi" w:hAnsiTheme="minorHAnsi" w:cstheme="minorHAnsi"/>
          <w:b/>
          <w:sz w:val="22"/>
          <w:szCs w:val="22"/>
        </w:rPr>
      </w:pPr>
      <w:r w:rsidRPr="00D56393">
        <w:rPr>
          <w:rFonts w:asciiTheme="minorHAnsi" w:hAnsiTheme="minorHAnsi" w:cstheme="minorHAnsi"/>
          <w:b/>
          <w:sz w:val="22"/>
          <w:szCs w:val="22"/>
        </w:rPr>
        <w:t xml:space="preserve">4. Erklärungen </w:t>
      </w:r>
      <w:proofErr w:type="spellStart"/>
      <w:proofErr w:type="gramStart"/>
      <w:r w:rsidRPr="00D56393">
        <w:rPr>
          <w:rFonts w:asciiTheme="minorHAnsi" w:hAnsiTheme="minorHAnsi" w:cstheme="minorHAnsi"/>
          <w:b/>
          <w:sz w:val="22"/>
          <w:szCs w:val="22"/>
        </w:rPr>
        <w:t>des</w:t>
      </w:r>
      <w:r w:rsidR="00C95786" w:rsidRPr="00D56393">
        <w:rPr>
          <w:rFonts w:asciiTheme="minorHAnsi" w:hAnsiTheme="minorHAnsi" w:cstheme="minorHAnsi"/>
          <w:b/>
          <w:sz w:val="22"/>
          <w:szCs w:val="22"/>
        </w:rPr>
        <w:t>:</w:t>
      </w:r>
      <w:r w:rsidR="00305124" w:rsidRPr="00D56393">
        <w:rPr>
          <w:rFonts w:asciiTheme="minorHAnsi" w:hAnsiTheme="minorHAnsi" w:cstheme="minorHAnsi"/>
          <w:b/>
          <w:sz w:val="22"/>
          <w:szCs w:val="22"/>
        </w:rPr>
        <w:t>der</w:t>
      </w:r>
      <w:proofErr w:type="spellEnd"/>
      <w:proofErr w:type="gramEnd"/>
      <w:r w:rsidRPr="00D5639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D56393">
        <w:rPr>
          <w:rFonts w:asciiTheme="minorHAnsi" w:hAnsiTheme="minorHAnsi" w:cstheme="minorHAnsi"/>
          <w:b/>
          <w:sz w:val="22"/>
          <w:szCs w:val="22"/>
        </w:rPr>
        <w:t>Antragsteller</w:t>
      </w:r>
      <w:r w:rsidR="00305124" w:rsidRPr="00D56393">
        <w:rPr>
          <w:rFonts w:asciiTheme="minorHAnsi" w:hAnsiTheme="minorHAnsi" w:cstheme="minorHAnsi"/>
          <w:b/>
          <w:sz w:val="22"/>
          <w:szCs w:val="22"/>
        </w:rPr>
        <w:t>:in</w:t>
      </w:r>
      <w:proofErr w:type="spellEnd"/>
    </w:p>
    <w:p w14:paraId="0A81B7DE" w14:textId="77777777" w:rsidR="009936BF" w:rsidRPr="00D56393" w:rsidRDefault="000C0FC3" w:rsidP="002A7A1D">
      <w:pPr>
        <w:tabs>
          <w:tab w:val="left" w:pos="357"/>
        </w:tabs>
        <w:ind w:left="357" w:hanging="357"/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eastAsia="MS Gothic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eastAsia="MS Gothic" w:hAnsiTheme="minorHAnsi" w:cstheme="minorHAnsi"/>
          <w:sz w:val="22"/>
          <w:szCs w:val="22"/>
        </w:rPr>
        <w:tab/>
      </w:r>
      <w:r w:rsidR="009936BF" w:rsidRPr="00D56393">
        <w:rPr>
          <w:rFonts w:asciiTheme="minorHAnsi" w:hAnsiTheme="minorHAnsi" w:cstheme="minorHAnsi"/>
          <w:sz w:val="22"/>
          <w:szCs w:val="22"/>
        </w:rPr>
        <w:t>Nach dem am 1.9.2012 in Kraft getretenen Landesminde</w:t>
      </w:r>
      <w:r w:rsidR="00305124" w:rsidRPr="00D56393">
        <w:rPr>
          <w:rFonts w:asciiTheme="minorHAnsi" w:hAnsiTheme="minorHAnsi" w:cstheme="minorHAnsi"/>
          <w:sz w:val="22"/>
          <w:szCs w:val="22"/>
        </w:rPr>
        <w:t xml:space="preserve">stlohngesetz gewähren die Freie </w:t>
      </w:r>
      <w:r w:rsidR="009936BF" w:rsidRPr="00D56393">
        <w:rPr>
          <w:rFonts w:asciiTheme="minorHAnsi" w:hAnsiTheme="minorHAnsi" w:cstheme="minorHAnsi"/>
          <w:sz w:val="22"/>
          <w:szCs w:val="22"/>
        </w:rPr>
        <w:t xml:space="preserve">Hansestadt Bremen und die Gemeinden Bremen und Bremerhaven sowie Einrichtungen im Sinne von § 4 Landesmindestlohngesetz Zuwendungen gem. §§ 23,44 LHO nur, wenn sich die </w:t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Empfänger</w:t>
      </w:r>
      <w:r w:rsidR="009D5CF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innen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verpflichten, ihren Arbeitnehmerinnen und Arbeitnehmern mindestens den festgelegten Mindestlohn </w:t>
      </w:r>
      <w:r w:rsidR="004A2922" w:rsidRPr="00D56393">
        <w:rPr>
          <w:rFonts w:asciiTheme="minorHAnsi" w:hAnsiTheme="minorHAnsi" w:cstheme="minorHAnsi"/>
          <w:sz w:val="22"/>
          <w:szCs w:val="22"/>
        </w:rPr>
        <w:t xml:space="preserve">zu </w:t>
      </w:r>
      <w:r w:rsidR="009936BF" w:rsidRPr="00D56393">
        <w:rPr>
          <w:rFonts w:asciiTheme="minorHAnsi" w:hAnsiTheme="minorHAnsi" w:cstheme="minorHAnsi"/>
          <w:sz w:val="22"/>
          <w:szCs w:val="22"/>
        </w:rPr>
        <w:t>zahlen. Dementsprechend verpflichte</w:t>
      </w:r>
      <w:r w:rsidR="00031AF4" w:rsidRPr="00D56393">
        <w:rPr>
          <w:rFonts w:asciiTheme="minorHAnsi" w:hAnsiTheme="minorHAnsi" w:cstheme="minorHAnsi"/>
          <w:sz w:val="22"/>
          <w:szCs w:val="22"/>
        </w:rPr>
        <w:t>t</w:t>
      </w:r>
      <w:r w:rsidR="009936BF" w:rsidRPr="00D56393">
        <w:rPr>
          <w:rFonts w:asciiTheme="minorHAnsi" w:hAnsiTheme="minorHAnsi" w:cstheme="minorHAnsi"/>
          <w:sz w:val="22"/>
          <w:szCs w:val="22"/>
        </w:rPr>
        <w:t xml:space="preserve"> sich </w:t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D5CF6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9D5CF6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ihren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seinen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Arbeitnehmer</w:t>
      </w:r>
      <w:r w:rsidR="009D5CF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innen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mindestens ein Entgelt von </w:t>
      </w:r>
      <w:r w:rsidR="009272B9" w:rsidRPr="00D56393">
        <w:rPr>
          <w:rFonts w:asciiTheme="minorHAnsi" w:hAnsiTheme="minorHAnsi" w:cstheme="minorHAnsi"/>
          <w:sz w:val="22"/>
          <w:szCs w:val="22"/>
        </w:rPr>
        <w:t>zurz</w:t>
      </w:r>
      <w:r w:rsidR="00BB2E09" w:rsidRPr="00D56393">
        <w:rPr>
          <w:rFonts w:asciiTheme="minorHAnsi" w:hAnsiTheme="minorHAnsi" w:cstheme="minorHAnsi"/>
          <w:sz w:val="22"/>
          <w:szCs w:val="22"/>
        </w:rPr>
        <w:t xml:space="preserve">eit </w:t>
      </w:r>
      <w:r w:rsidR="00EF2DA6" w:rsidRPr="00D56393">
        <w:rPr>
          <w:rFonts w:asciiTheme="minorHAnsi" w:hAnsiTheme="minorHAnsi" w:cstheme="minorHAnsi"/>
          <w:sz w:val="22"/>
          <w:szCs w:val="22"/>
        </w:rPr>
        <w:t>12,29</w:t>
      </w:r>
      <w:r w:rsidR="009936BF" w:rsidRPr="00D56393">
        <w:rPr>
          <w:rFonts w:asciiTheme="minorHAnsi" w:hAnsiTheme="minorHAnsi" w:cstheme="minorHAnsi"/>
          <w:sz w:val="22"/>
          <w:szCs w:val="22"/>
        </w:rPr>
        <w:t xml:space="preserve"> € (brutto) je Zeitstunde zu zahlen.</w:t>
      </w:r>
    </w:p>
    <w:p w14:paraId="2D777959" w14:textId="306DE471" w:rsidR="009B21BA" w:rsidRPr="00D56393" w:rsidRDefault="009B3FAD" w:rsidP="002A7A1D">
      <w:pPr>
        <w:ind w:left="357" w:hanging="357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eastAsia="MS Gothic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eastAsia="MS Gothic" w:hAnsiTheme="minorHAnsi" w:cstheme="minorHAnsi"/>
          <w:sz w:val="22"/>
          <w:szCs w:val="22"/>
        </w:rPr>
        <w:tab/>
      </w:r>
      <w:proofErr w:type="spellStart"/>
      <w:proofErr w:type="gramStart"/>
      <w:r w:rsidR="009936BF" w:rsidRPr="000C77EF">
        <w:rPr>
          <w:rFonts w:asciiTheme="minorHAnsi" w:hAnsiTheme="minorHAnsi" w:cstheme="minorHAnsi"/>
          <w:b/>
          <w:sz w:val="22"/>
          <w:szCs w:val="22"/>
        </w:rPr>
        <w:t>Der</w:t>
      </w:r>
      <w:r w:rsidR="00C95786" w:rsidRPr="000C77EF">
        <w:rPr>
          <w:rFonts w:asciiTheme="minorHAnsi" w:hAnsiTheme="minorHAnsi" w:cstheme="minorHAnsi"/>
          <w:b/>
          <w:sz w:val="22"/>
          <w:szCs w:val="22"/>
        </w:rPr>
        <w:t>:</w:t>
      </w:r>
      <w:r w:rsidR="007A5CB5" w:rsidRPr="000C77EF">
        <w:rPr>
          <w:rFonts w:asciiTheme="minorHAnsi" w:hAnsiTheme="minorHAnsi" w:cstheme="minorHAnsi"/>
          <w:b/>
          <w:sz w:val="22"/>
          <w:szCs w:val="22"/>
        </w:rPr>
        <w:t>die</w:t>
      </w:r>
      <w:proofErr w:type="spellEnd"/>
      <w:proofErr w:type="gramEnd"/>
      <w:r w:rsidR="009936BF" w:rsidRPr="000C77EF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="009936BF" w:rsidRPr="000C77EF">
        <w:rPr>
          <w:rFonts w:asciiTheme="minorHAnsi" w:hAnsiTheme="minorHAnsi" w:cstheme="minorHAnsi"/>
          <w:b/>
          <w:sz w:val="22"/>
          <w:szCs w:val="22"/>
        </w:rPr>
        <w:t>Antragsteller</w:t>
      </w:r>
      <w:r w:rsidR="007A5CB5" w:rsidRPr="000C77EF">
        <w:rPr>
          <w:rFonts w:asciiTheme="minorHAnsi" w:hAnsiTheme="minorHAnsi" w:cstheme="minorHAnsi"/>
          <w:b/>
          <w:sz w:val="22"/>
          <w:szCs w:val="22"/>
        </w:rPr>
        <w:t>:</w:t>
      </w:r>
      <w:r w:rsidR="009936BF" w:rsidRPr="000C77EF">
        <w:rPr>
          <w:rFonts w:asciiTheme="minorHAnsi" w:hAnsiTheme="minorHAnsi" w:cstheme="minorHAnsi"/>
          <w:b/>
          <w:sz w:val="22"/>
          <w:szCs w:val="22"/>
        </w:rPr>
        <w:t>in</w:t>
      </w:r>
      <w:proofErr w:type="spellEnd"/>
      <w:r w:rsidR="009936BF" w:rsidRPr="000C77E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15576" w:rsidRPr="000C77EF">
        <w:rPr>
          <w:rFonts w:asciiTheme="minorHAnsi" w:hAnsiTheme="minorHAnsi" w:cstheme="minorHAnsi"/>
          <w:b/>
          <w:sz w:val="22"/>
          <w:szCs w:val="22"/>
        </w:rPr>
        <w:t xml:space="preserve">ist </w:t>
      </w:r>
      <w:r w:rsidR="009936BF" w:rsidRPr="000C77EF">
        <w:rPr>
          <w:rFonts w:asciiTheme="minorHAnsi" w:hAnsiTheme="minorHAnsi" w:cstheme="minorHAnsi"/>
          <w:b/>
          <w:sz w:val="22"/>
          <w:szCs w:val="22"/>
        </w:rPr>
        <w:t>vorsteuera</w:t>
      </w:r>
      <w:r w:rsidR="006E5E76" w:rsidRPr="000C77EF">
        <w:rPr>
          <w:rFonts w:asciiTheme="minorHAnsi" w:hAnsiTheme="minorHAnsi" w:cstheme="minorHAnsi"/>
          <w:b/>
          <w:sz w:val="22"/>
          <w:szCs w:val="22"/>
        </w:rPr>
        <w:t>bzugsberec</w:t>
      </w:r>
      <w:bookmarkStart w:id="0" w:name="_GoBack"/>
      <w:bookmarkEnd w:id="0"/>
      <w:r w:rsidR="006E5E76" w:rsidRPr="000C77EF">
        <w:rPr>
          <w:rFonts w:asciiTheme="minorHAnsi" w:hAnsiTheme="minorHAnsi" w:cstheme="minorHAnsi"/>
          <w:b/>
          <w:sz w:val="22"/>
          <w:szCs w:val="22"/>
        </w:rPr>
        <w:t>htigt</w:t>
      </w:r>
      <w:r w:rsidR="006E5E76" w:rsidRPr="00D56393">
        <w:rPr>
          <w:rFonts w:asciiTheme="minorHAnsi" w:hAnsiTheme="minorHAnsi" w:cstheme="minorHAnsi"/>
          <w:sz w:val="22"/>
          <w:szCs w:val="22"/>
        </w:rPr>
        <w:t>:</w:t>
      </w:r>
    </w:p>
    <w:p w14:paraId="5B77108E" w14:textId="77777777" w:rsidR="006E5E76" w:rsidRPr="00D56393" w:rsidRDefault="009666BC" w:rsidP="002A7A1D">
      <w:pPr>
        <w:tabs>
          <w:tab w:val="left" w:pos="1695"/>
        </w:tabs>
        <w:ind w:left="1066" w:hanging="357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278920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E76" w:rsidRPr="00D56393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6E5E76" w:rsidRPr="00D56393">
        <w:rPr>
          <w:rFonts w:asciiTheme="minorHAnsi" w:hAnsiTheme="minorHAnsi" w:cstheme="minorHAnsi"/>
          <w:sz w:val="22"/>
          <w:szCs w:val="22"/>
        </w:rPr>
        <w:tab/>
        <w:t>Ja</w:t>
      </w:r>
    </w:p>
    <w:p w14:paraId="01C30240" w14:textId="77777777" w:rsidR="006E5E76" w:rsidRPr="00D56393" w:rsidRDefault="009666BC" w:rsidP="002A7A1D">
      <w:pPr>
        <w:tabs>
          <w:tab w:val="left" w:pos="1695"/>
        </w:tabs>
        <w:ind w:left="1065" w:hanging="357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1543170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B87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6E5E76" w:rsidRPr="00D56393">
        <w:rPr>
          <w:rFonts w:asciiTheme="minorHAnsi" w:hAnsiTheme="minorHAnsi" w:cstheme="minorHAnsi"/>
          <w:sz w:val="22"/>
          <w:szCs w:val="22"/>
        </w:rPr>
        <w:tab/>
        <w:t>Nein</w:t>
      </w:r>
    </w:p>
    <w:p w14:paraId="313A0733" w14:textId="77777777" w:rsidR="009B21BA" w:rsidRPr="00D56393" w:rsidRDefault="009B3FAD" w:rsidP="002A7A1D">
      <w:pPr>
        <w:ind w:left="357" w:hanging="357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eastAsia="MS Gothic" w:hAnsiTheme="minorHAnsi" w:cstheme="minorHAnsi"/>
          <w:sz w:val="22"/>
          <w:szCs w:val="22"/>
        </w:rPr>
        <w:t>-</w:t>
      </w:r>
      <w:r w:rsidRPr="00D56393">
        <w:rPr>
          <w:rFonts w:asciiTheme="minorHAnsi" w:eastAsia="MS Gothic" w:hAnsiTheme="minorHAnsi" w:cstheme="minorHAnsi"/>
          <w:sz w:val="22"/>
          <w:szCs w:val="22"/>
        </w:rPr>
        <w:tab/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305124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="00305124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305124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versichert, dass er/sie ordnungsgemäß seine Geschäfte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 </w:t>
      </w:r>
      <w:r w:rsidR="005E5055" w:rsidRPr="00D56393">
        <w:rPr>
          <w:rFonts w:asciiTheme="minorHAnsi" w:hAnsiTheme="minorHAnsi" w:cstheme="minorHAnsi"/>
          <w:sz w:val="22"/>
          <w:szCs w:val="22"/>
        </w:rPr>
        <w:t>führt.</w:t>
      </w:r>
    </w:p>
    <w:p w14:paraId="1A3300FB" w14:textId="77777777" w:rsidR="005E5055" w:rsidRPr="00D56393" w:rsidRDefault="005E5055" w:rsidP="002A7A1D">
      <w:pPr>
        <w:ind w:left="357" w:hanging="357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Pr="00D56393">
        <w:rPr>
          <w:rFonts w:asciiTheme="minorHAnsi" w:hAnsiTheme="minorHAnsi" w:cstheme="minorHAnsi"/>
          <w:sz w:val="22"/>
          <w:szCs w:val="22"/>
        </w:rPr>
        <w:t>Der:die</w:t>
      </w:r>
      <w:proofErr w:type="spellEnd"/>
      <w:proofErr w:type="gramEnd"/>
      <w:r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56393">
        <w:rPr>
          <w:rFonts w:asciiTheme="minorHAnsi" w:hAnsiTheme="minorHAnsi" w:cstheme="minorHAnsi"/>
          <w:sz w:val="22"/>
          <w:szCs w:val="22"/>
        </w:rPr>
        <w:t>Antragsteller:in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 xml:space="preserve"> bestätigt, dass er/sie anerkannter Träger der freien Jugendhilfe oder dem Grunde nach als solcher anerkannt ist. (ausgenommen: Stadtgemeinde Bremerhaven). Und Kindertageseinrichtungen gemäß §45 SGV VIII betreibt.</w:t>
      </w:r>
    </w:p>
    <w:p w14:paraId="31B9524F" w14:textId="77777777" w:rsidR="009B3FAD" w:rsidRPr="00D56393" w:rsidRDefault="009B3FAD" w:rsidP="002A7A1D">
      <w:pPr>
        <w:ind w:left="357" w:hanging="357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sie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erklärt daher, dass nachfolgende Aussagen </w:t>
      </w:r>
      <w:r w:rsidR="009936BF" w:rsidRPr="00D56393">
        <w:rPr>
          <w:rFonts w:asciiTheme="minorHAnsi" w:hAnsiTheme="minorHAnsi" w:cstheme="minorHAnsi"/>
          <w:b/>
          <w:i/>
          <w:sz w:val="22"/>
          <w:szCs w:val="22"/>
        </w:rPr>
        <w:t>unzutreffend</w:t>
      </w:r>
      <w:r w:rsidR="009936BF" w:rsidRPr="00D56393">
        <w:rPr>
          <w:rFonts w:asciiTheme="minorHAnsi" w:hAnsiTheme="minorHAnsi" w:cstheme="minorHAnsi"/>
          <w:sz w:val="22"/>
          <w:szCs w:val="22"/>
        </w:rPr>
        <w:t xml:space="preserve"> sind:</w:t>
      </w:r>
    </w:p>
    <w:p w14:paraId="2D977239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Es wurde oder wird ein Insolvenzverfahren eröffnet.</w:t>
      </w:r>
    </w:p>
    <w:p w14:paraId="2605C029" w14:textId="77777777" w:rsidR="009936BF" w:rsidRPr="00D56393" w:rsidRDefault="009936BF" w:rsidP="002A7A1D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Es liegt eine Verurteilung wegen Bankrotts und/oder Subventionsbetrugs und/oder Steuerhinterziehung vor</w:t>
      </w:r>
      <w:r w:rsidR="00FD4BA2" w:rsidRPr="00D56393">
        <w:rPr>
          <w:rFonts w:asciiTheme="minorHAnsi" w:hAnsiTheme="minorHAnsi" w:cstheme="minorHAnsi"/>
          <w:sz w:val="22"/>
          <w:szCs w:val="22"/>
        </w:rPr>
        <w:t>.</w:t>
      </w:r>
    </w:p>
    <w:p w14:paraId="45A9BB5D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Es bestehen Zahlungsrückstände bei Sozialversicherungsträgern</w:t>
      </w:r>
      <w:r w:rsidR="00FD4BA2" w:rsidRPr="00D56393">
        <w:rPr>
          <w:rFonts w:asciiTheme="minorHAnsi" w:hAnsiTheme="minorHAnsi" w:cstheme="minorHAnsi"/>
          <w:sz w:val="22"/>
          <w:szCs w:val="22"/>
        </w:rPr>
        <w:t>.</w:t>
      </w:r>
    </w:p>
    <w:p w14:paraId="1B85A9CA" w14:textId="77777777" w:rsidR="009936BF" w:rsidRPr="00D56393" w:rsidRDefault="009936BF" w:rsidP="002A7A1D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lastRenderedPageBreak/>
        <w:t>Es bestehen Verstöße wegen tarifvertraglicher Verpflichtungen und/oder der Beschäftigung von Schwarzarbeitern und/oder gegen Arbeits</w:t>
      </w:r>
      <w:r w:rsidR="007D2100" w:rsidRPr="00D56393">
        <w:rPr>
          <w:rFonts w:asciiTheme="minorHAnsi" w:hAnsiTheme="minorHAnsi" w:cstheme="minorHAnsi"/>
          <w:sz w:val="22"/>
          <w:szCs w:val="22"/>
        </w:rPr>
        <w:t>s</w:t>
      </w:r>
      <w:r w:rsidRPr="00D56393">
        <w:rPr>
          <w:rFonts w:asciiTheme="minorHAnsi" w:hAnsiTheme="minorHAnsi" w:cstheme="minorHAnsi"/>
          <w:sz w:val="22"/>
          <w:szCs w:val="22"/>
        </w:rPr>
        <w:t>chutzregeln.</w:t>
      </w:r>
    </w:p>
    <w:p w14:paraId="71CF7D67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Verwendungs- und/oder Zwischennachweise wurden wiederholt verspätet vorgelegt.</w:t>
      </w:r>
    </w:p>
    <w:p w14:paraId="400ABC26" w14:textId="77777777" w:rsidR="009936BF" w:rsidRPr="00D56393" w:rsidRDefault="009936BF" w:rsidP="002A7A1D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Zuwendungen wurden wiederholt unwirtschaftlich verwendet und/oder nicht zweckentsprechend verwendet und/oder nicht alsbald verwendet.</w:t>
      </w:r>
    </w:p>
    <w:p w14:paraId="76E0CEA6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(Die) Bewilligungsbehörde(n) wurden über einen bereits erfolgten Maßnahmenbeginn getäusch</w:t>
      </w:r>
      <w:r w:rsidR="007D2100" w:rsidRPr="00D56393">
        <w:rPr>
          <w:rFonts w:asciiTheme="minorHAnsi" w:hAnsiTheme="minorHAnsi" w:cstheme="minorHAnsi"/>
          <w:sz w:val="22"/>
          <w:szCs w:val="22"/>
        </w:rPr>
        <w:t>t</w:t>
      </w:r>
      <w:r w:rsidRPr="00D56393">
        <w:rPr>
          <w:rFonts w:asciiTheme="minorHAnsi" w:hAnsiTheme="minorHAnsi" w:cstheme="minorHAnsi"/>
          <w:sz w:val="22"/>
          <w:szCs w:val="22"/>
        </w:rPr>
        <w:t>.</w:t>
      </w:r>
    </w:p>
    <w:p w14:paraId="2964B622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Ausgaben wurden nicht belegt.</w:t>
      </w:r>
    </w:p>
    <w:p w14:paraId="17AC0BB3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Fristen wurden wiederholt ohne hinreichende Gründe versäumt.</w:t>
      </w:r>
    </w:p>
    <w:p w14:paraId="3E49813C" w14:textId="77777777" w:rsidR="009936BF" w:rsidRPr="00D56393" w:rsidRDefault="009936BF" w:rsidP="002A7A1D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Einnahmen und/oder Ausgaben wurden nicht ordnungsgemäß verbucht.</w:t>
      </w:r>
    </w:p>
    <w:p w14:paraId="24EF9EE9" w14:textId="77777777" w:rsidR="009B3FAD" w:rsidRPr="00D56393" w:rsidRDefault="009B3FAD" w:rsidP="002A7A1D">
      <w:pPr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D5CF6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305124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erklärt, dass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sie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und das von ihm/ihr rekrutierte Persona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l </w:t>
      </w:r>
      <w:r w:rsidR="009936BF" w:rsidRPr="00D56393">
        <w:rPr>
          <w:rFonts w:asciiTheme="minorHAnsi" w:hAnsiTheme="minorHAnsi" w:cstheme="minorHAnsi"/>
          <w:sz w:val="22"/>
          <w:szCs w:val="22"/>
        </w:rPr>
        <w:t>über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 </w:t>
      </w:r>
      <w:r w:rsidR="009936BF" w:rsidRPr="00D56393">
        <w:rPr>
          <w:rFonts w:asciiTheme="minorHAnsi" w:hAnsiTheme="minorHAnsi" w:cstheme="minorHAnsi"/>
          <w:sz w:val="22"/>
          <w:szCs w:val="22"/>
        </w:rPr>
        <w:t>die fachliche Eignung und Kompetenz verfügt, die zur Durchführung des Projekts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 </w:t>
      </w:r>
      <w:r w:rsidR="009936BF" w:rsidRPr="00D56393">
        <w:rPr>
          <w:rFonts w:asciiTheme="minorHAnsi" w:hAnsiTheme="minorHAnsi" w:cstheme="minorHAnsi"/>
          <w:sz w:val="22"/>
          <w:szCs w:val="22"/>
        </w:rPr>
        <w:t>und zur Umsetzung des Zuwendungsziels erforderlich sind.</w:t>
      </w:r>
    </w:p>
    <w:p w14:paraId="17B00865" w14:textId="77777777" w:rsidR="009B3FAD" w:rsidRPr="00D56393" w:rsidRDefault="009B3FAD" w:rsidP="002A7A1D">
      <w:pPr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305124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305124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erklärt, dass für das von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ihm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9936BF" w:rsidRPr="00D56393">
        <w:rPr>
          <w:rFonts w:asciiTheme="minorHAnsi" w:hAnsiTheme="minorHAnsi" w:cstheme="minorHAnsi"/>
          <w:sz w:val="22"/>
          <w:szCs w:val="22"/>
        </w:rPr>
        <w:t>ihr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rekrutierte Personal ein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 erwei</w:t>
      </w:r>
      <w:r w:rsidR="009936BF" w:rsidRPr="00D56393">
        <w:rPr>
          <w:rFonts w:asciiTheme="minorHAnsi" w:hAnsiTheme="minorHAnsi" w:cstheme="minorHAnsi"/>
          <w:sz w:val="22"/>
          <w:szCs w:val="22"/>
        </w:rPr>
        <w:t>tertes Führungszeugnis nach § 30 a Abs. 1 Bundeszentralregistergesetz (BZRG)</w:t>
      </w:r>
      <w:r w:rsidR="009B21BA" w:rsidRPr="00D56393">
        <w:rPr>
          <w:rFonts w:asciiTheme="minorHAnsi" w:hAnsiTheme="minorHAnsi" w:cstheme="minorHAnsi"/>
          <w:sz w:val="22"/>
          <w:szCs w:val="22"/>
        </w:rPr>
        <w:t xml:space="preserve"> </w:t>
      </w:r>
      <w:r w:rsidR="009936BF" w:rsidRPr="00D56393">
        <w:rPr>
          <w:rFonts w:asciiTheme="minorHAnsi" w:hAnsiTheme="minorHAnsi" w:cstheme="minorHAnsi"/>
          <w:sz w:val="22"/>
          <w:szCs w:val="22"/>
        </w:rPr>
        <w:t>vorliegt.</w:t>
      </w:r>
    </w:p>
    <w:p w14:paraId="573EC390" w14:textId="77777777" w:rsidR="009B3FAD" w:rsidRPr="00D56393" w:rsidRDefault="009B3FAD" w:rsidP="002A7A1D">
      <w:pPr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 xml:space="preserve">- 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r w:rsidR="009936BF" w:rsidRPr="00D56393">
        <w:rPr>
          <w:rFonts w:asciiTheme="minorHAnsi" w:hAnsiTheme="minorHAnsi" w:cstheme="minorHAnsi"/>
          <w:sz w:val="22"/>
          <w:szCs w:val="22"/>
        </w:rPr>
        <w:t xml:space="preserve">Die Bonität </w:t>
      </w:r>
      <w:proofErr w:type="spellStart"/>
      <w:proofErr w:type="gramStart"/>
      <w:r w:rsidR="009936BF" w:rsidRPr="00D56393">
        <w:rPr>
          <w:rFonts w:asciiTheme="minorHAnsi" w:hAnsiTheme="minorHAnsi" w:cstheme="minorHAnsi"/>
          <w:sz w:val="22"/>
          <w:szCs w:val="22"/>
        </w:rPr>
        <w:t>des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7B53AD" w:rsidRPr="00D56393">
        <w:rPr>
          <w:rFonts w:asciiTheme="minorHAnsi" w:hAnsiTheme="minorHAnsi" w:cstheme="minorHAnsi"/>
          <w:sz w:val="22"/>
          <w:szCs w:val="22"/>
        </w:rPr>
        <w:t>der</w:t>
      </w:r>
      <w:proofErr w:type="spellEnd"/>
      <w:proofErr w:type="gram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9936BF"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7B53AD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="009936BF" w:rsidRPr="00D56393">
        <w:rPr>
          <w:rFonts w:asciiTheme="minorHAnsi" w:hAnsiTheme="minorHAnsi" w:cstheme="minorHAnsi"/>
          <w:sz w:val="22"/>
          <w:szCs w:val="22"/>
        </w:rPr>
        <w:t xml:space="preserve"> ist gewährleistet.</w:t>
      </w:r>
    </w:p>
    <w:p w14:paraId="1DE13FFC" w14:textId="77777777" w:rsidR="009B21BA" w:rsidRPr="00D56393" w:rsidRDefault="009B3FAD" w:rsidP="002A7A1D">
      <w:pPr>
        <w:ind w:hanging="357"/>
        <w:jc w:val="both"/>
        <w:rPr>
          <w:rFonts w:asciiTheme="minorHAnsi" w:hAnsiTheme="minorHAnsi" w:cstheme="minorHAnsi"/>
          <w:sz w:val="22"/>
          <w:szCs w:val="22"/>
        </w:rPr>
      </w:pPr>
      <w:r w:rsidRPr="00D56393">
        <w:rPr>
          <w:rFonts w:asciiTheme="minorHAnsi" w:hAnsiTheme="minorHAnsi" w:cstheme="minorHAnsi"/>
          <w:sz w:val="22"/>
          <w:szCs w:val="22"/>
        </w:rPr>
        <w:t>-</w:t>
      </w:r>
      <w:r w:rsidRPr="00D56393">
        <w:rPr>
          <w:rFonts w:asciiTheme="minorHAnsi" w:hAnsiTheme="minorHAnsi" w:cstheme="minorHAnsi"/>
          <w:sz w:val="22"/>
          <w:szCs w:val="22"/>
        </w:rPr>
        <w:tab/>
      </w:r>
      <w:r w:rsidR="009936BF" w:rsidRPr="00D56393">
        <w:rPr>
          <w:rFonts w:asciiTheme="minorHAnsi" w:hAnsiTheme="minorHAnsi" w:cstheme="minorHAnsi"/>
          <w:sz w:val="22"/>
          <w:szCs w:val="22"/>
        </w:rPr>
        <w:t>Erklärung zum Datenschutz:</w:t>
      </w:r>
    </w:p>
    <w:p w14:paraId="656063C3" w14:textId="77777777" w:rsidR="009936BF" w:rsidRPr="00D56393" w:rsidRDefault="009936BF" w:rsidP="002120E7">
      <w:pPr>
        <w:ind w:left="357"/>
        <w:jc w:val="both"/>
        <w:rPr>
          <w:rFonts w:asciiTheme="minorHAnsi" w:hAnsiTheme="minorHAnsi" w:cstheme="minorHAnsi"/>
          <w:sz w:val="20"/>
          <w:szCs w:val="20"/>
        </w:rPr>
      </w:pPr>
      <w:proofErr w:type="spellStart"/>
      <w:proofErr w:type="gramStart"/>
      <w:r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7B53AD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7B53AD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 xml:space="preserve"> erklärt, dass ihm/ihr bekannt ist, dass die Erhebung personenbezogener Daten zur Ermittlung und Überprüfung der Höhe der Zuwendung und der Einhaltung des Besserstellungsverbots </w:t>
      </w:r>
      <w:r w:rsidR="00C95786" w:rsidRPr="00D56393">
        <w:rPr>
          <w:rFonts w:asciiTheme="minorHAnsi" w:hAnsiTheme="minorHAnsi" w:cstheme="minorHAnsi"/>
          <w:sz w:val="22"/>
          <w:szCs w:val="22"/>
        </w:rPr>
        <w:t xml:space="preserve">erforderlich ist sowie dass </w:t>
      </w:r>
      <w:proofErr w:type="spellStart"/>
      <w:r w:rsidR="00C95786" w:rsidRPr="00D56393">
        <w:rPr>
          <w:rFonts w:asciiTheme="minorHAnsi" w:hAnsiTheme="minorHAnsi" w:cstheme="minorHAnsi"/>
          <w:sz w:val="22"/>
          <w:szCs w:val="22"/>
        </w:rPr>
        <w:t>ihm:</w:t>
      </w:r>
      <w:r w:rsidRPr="00D56393">
        <w:rPr>
          <w:rFonts w:asciiTheme="minorHAnsi" w:hAnsiTheme="minorHAnsi" w:cstheme="minorHAnsi"/>
          <w:sz w:val="22"/>
          <w:szCs w:val="22"/>
        </w:rPr>
        <w:t>ihr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 xml:space="preserve"> die entsprechenden Inhalte der Datenschutzinformation nach Art. 13 DSGVO (siehe Anlage), </w:t>
      </w:r>
      <w:r w:rsidR="00C95786" w:rsidRPr="00D56393">
        <w:rPr>
          <w:rFonts w:asciiTheme="minorHAnsi" w:hAnsiTheme="minorHAnsi" w:cstheme="minorHAnsi"/>
          <w:sz w:val="22"/>
          <w:szCs w:val="22"/>
        </w:rPr>
        <w:t xml:space="preserve">bekannt sind. Ferner erklärt </w:t>
      </w:r>
      <w:proofErr w:type="spellStart"/>
      <w:proofErr w:type="gramStart"/>
      <w:r w:rsidR="00C95786" w:rsidRPr="00D56393">
        <w:rPr>
          <w:rFonts w:asciiTheme="minorHAnsi" w:hAnsiTheme="minorHAnsi" w:cstheme="minorHAnsi"/>
          <w:sz w:val="22"/>
          <w:szCs w:val="22"/>
        </w:rPr>
        <w:t>er:sie</w:t>
      </w:r>
      <w:proofErr w:type="spellEnd"/>
      <w:proofErr w:type="gramEnd"/>
      <w:r w:rsidR="00C95786" w:rsidRPr="00D56393">
        <w:rPr>
          <w:rFonts w:asciiTheme="minorHAnsi" w:hAnsiTheme="minorHAnsi" w:cstheme="minorHAnsi"/>
          <w:sz w:val="22"/>
          <w:szCs w:val="22"/>
        </w:rPr>
        <w:t xml:space="preserve">, dass </w:t>
      </w:r>
      <w:proofErr w:type="spellStart"/>
      <w:r w:rsidR="00C95786" w:rsidRPr="00D56393">
        <w:rPr>
          <w:rFonts w:asciiTheme="minorHAnsi" w:hAnsiTheme="minorHAnsi" w:cstheme="minorHAnsi"/>
          <w:sz w:val="22"/>
          <w:szCs w:val="22"/>
        </w:rPr>
        <w:t>ihm:</w:t>
      </w:r>
      <w:r w:rsidRPr="00D56393">
        <w:rPr>
          <w:rFonts w:asciiTheme="minorHAnsi" w:hAnsiTheme="minorHAnsi" w:cstheme="minorHAnsi"/>
          <w:sz w:val="22"/>
          <w:szCs w:val="22"/>
        </w:rPr>
        <w:t>ihr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 xml:space="preserve"> bekannt ist, dass zur Wahrnehmung parlamentarischer Aufgaben Daten der Zuwendung nach § 2 Datenschutzordnung der Bremischen Bürgerschaft veröffentlicht werden können und das Zuwendungsdaten aufgrund § 11 Absatz 4 Ziffer 5 des Bremer Informationsfreiheitsgesetzes – </w:t>
      </w:r>
      <w:proofErr w:type="spellStart"/>
      <w:r w:rsidRPr="00D56393">
        <w:rPr>
          <w:rFonts w:asciiTheme="minorHAnsi" w:hAnsiTheme="minorHAnsi" w:cstheme="minorHAnsi"/>
          <w:sz w:val="22"/>
          <w:szCs w:val="22"/>
        </w:rPr>
        <w:t>BremIFG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 xml:space="preserve"> – im Transparenzprotal veröffentlicht werden. Personenbezogene Daten werden bei der Bezeichnung des Zuwendungszwecks nur genannt, sofern sie nicht aus Datenschutzgründen zu anonymisieren sind. Vorlagen des Haushalts- und Finanzausschusses sowie Bürgerschaftsdrucksachen werden auch im Internet veröffentlicht. Ferner erklärt </w:t>
      </w:r>
      <w:proofErr w:type="spellStart"/>
      <w:proofErr w:type="gramStart"/>
      <w:r w:rsidRPr="00D56393">
        <w:rPr>
          <w:rFonts w:asciiTheme="minorHAnsi" w:hAnsiTheme="minorHAnsi" w:cstheme="minorHAnsi"/>
          <w:sz w:val="22"/>
          <w:szCs w:val="22"/>
        </w:rPr>
        <w:t>der</w:t>
      </w:r>
      <w:r w:rsidR="00C95786" w:rsidRPr="00D56393">
        <w:rPr>
          <w:rFonts w:asciiTheme="minorHAnsi" w:hAnsiTheme="minorHAnsi" w:cstheme="minorHAnsi"/>
          <w:sz w:val="22"/>
          <w:szCs w:val="22"/>
        </w:rPr>
        <w:t>:</w:t>
      </w:r>
      <w:r w:rsidR="007B53AD" w:rsidRPr="00D56393">
        <w:rPr>
          <w:rFonts w:asciiTheme="minorHAnsi" w:hAnsiTheme="minorHAnsi" w:cstheme="minorHAnsi"/>
          <w:sz w:val="22"/>
          <w:szCs w:val="22"/>
        </w:rPr>
        <w:t>die</w:t>
      </w:r>
      <w:proofErr w:type="spellEnd"/>
      <w:proofErr w:type="gramEnd"/>
      <w:r w:rsidRPr="00D5639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56393">
        <w:rPr>
          <w:rFonts w:asciiTheme="minorHAnsi" w:hAnsiTheme="minorHAnsi" w:cstheme="minorHAnsi"/>
          <w:sz w:val="22"/>
          <w:szCs w:val="22"/>
        </w:rPr>
        <w:t>Antragsteller</w:t>
      </w:r>
      <w:r w:rsidR="007B53AD" w:rsidRPr="00D56393">
        <w:rPr>
          <w:rFonts w:asciiTheme="minorHAnsi" w:hAnsiTheme="minorHAnsi" w:cstheme="minorHAnsi"/>
          <w:sz w:val="22"/>
          <w:szCs w:val="22"/>
        </w:rPr>
        <w:t>:in</w:t>
      </w:r>
      <w:proofErr w:type="spellEnd"/>
      <w:r w:rsidRPr="00D56393">
        <w:rPr>
          <w:rFonts w:asciiTheme="minorHAnsi" w:hAnsiTheme="minorHAnsi" w:cstheme="minorHAnsi"/>
          <w:sz w:val="22"/>
          <w:szCs w:val="22"/>
        </w:rPr>
        <w:t>, dass er/sie das übermittelte Informationsschreiben zur Erhebung von Daten bei Dritten nach Art. 14 DSGVO auch an die betroffenen Beschäftigten weitergeleitet hat.</w:t>
      </w:r>
    </w:p>
    <w:p w14:paraId="3DE0190A" w14:textId="77777777" w:rsidR="00B84DDB" w:rsidRDefault="00B84DDB" w:rsidP="002A7A1D">
      <w:pPr>
        <w:rPr>
          <w:rFonts w:asciiTheme="minorHAnsi" w:hAnsiTheme="minorHAnsi" w:cstheme="minorHAnsi"/>
          <w:sz w:val="20"/>
          <w:szCs w:val="20"/>
        </w:rPr>
      </w:pPr>
    </w:p>
    <w:p w14:paraId="592D6F5F" w14:textId="77777777" w:rsidR="00C318B1" w:rsidRDefault="00C318B1" w:rsidP="002A7A1D">
      <w:pPr>
        <w:rPr>
          <w:rFonts w:asciiTheme="minorHAnsi" w:hAnsiTheme="minorHAnsi" w:cstheme="minorHAnsi"/>
          <w:sz w:val="20"/>
          <w:szCs w:val="20"/>
        </w:rPr>
      </w:pPr>
    </w:p>
    <w:p w14:paraId="3F166814" w14:textId="77777777" w:rsidR="000B5AF2" w:rsidRPr="00D56393" w:rsidRDefault="000B5AF2" w:rsidP="002A7A1D">
      <w:pPr>
        <w:rPr>
          <w:rFonts w:asciiTheme="minorHAnsi" w:hAnsiTheme="minorHAnsi" w:cstheme="minorHAnsi"/>
          <w:sz w:val="20"/>
          <w:szCs w:val="20"/>
        </w:rPr>
      </w:pPr>
    </w:p>
    <w:p w14:paraId="59A39590" w14:textId="77777777" w:rsidR="00B84DDB" w:rsidRPr="00D56393" w:rsidRDefault="007E6B87" w:rsidP="002A7A1D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W w:w="0" w:type="auto"/>
        <w:tblInd w:w="93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60"/>
      </w:tblGrid>
      <w:tr w:rsidR="00B84DDB" w:rsidRPr="00D56393" w14:paraId="690846E9" w14:textId="77777777" w:rsidTr="00270539">
        <w:trPr>
          <w:trHeight w:val="132"/>
        </w:trPr>
        <w:tc>
          <w:tcPr>
            <w:tcW w:w="4560" w:type="dxa"/>
          </w:tcPr>
          <w:p w14:paraId="73ADAE65" w14:textId="77777777" w:rsidR="00B84DDB" w:rsidRPr="00D56393" w:rsidRDefault="00B84DDB" w:rsidP="002A7A1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56393">
              <w:rPr>
                <w:rFonts w:asciiTheme="minorHAnsi" w:hAnsiTheme="minorHAnsi" w:cstheme="minorHAnsi"/>
                <w:sz w:val="20"/>
                <w:szCs w:val="20"/>
              </w:rPr>
              <w:t xml:space="preserve">Datum, Unterschrift </w:t>
            </w:r>
            <w:proofErr w:type="spellStart"/>
            <w:r w:rsidRPr="00D56393">
              <w:rPr>
                <w:rFonts w:asciiTheme="minorHAnsi" w:hAnsiTheme="minorHAnsi" w:cstheme="minorHAnsi"/>
                <w:sz w:val="20"/>
                <w:szCs w:val="20"/>
              </w:rPr>
              <w:t>des</w:t>
            </w:r>
            <w:r w:rsidR="00C95786" w:rsidRPr="00D56393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7B53AD" w:rsidRPr="00D56393">
              <w:rPr>
                <w:rFonts w:asciiTheme="minorHAnsi" w:hAnsiTheme="minorHAnsi" w:cstheme="minorHAnsi"/>
                <w:sz w:val="20"/>
                <w:szCs w:val="20"/>
              </w:rPr>
              <w:t>der</w:t>
            </w:r>
            <w:proofErr w:type="spellEnd"/>
            <w:r w:rsidR="007D2100" w:rsidRPr="00D5639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7D2100" w:rsidRPr="00D56393">
              <w:rPr>
                <w:rFonts w:asciiTheme="minorHAnsi" w:hAnsiTheme="minorHAnsi" w:cstheme="minorHAnsi"/>
                <w:sz w:val="20"/>
                <w:szCs w:val="20"/>
              </w:rPr>
              <w:t>Antragsteller</w:t>
            </w:r>
            <w:r w:rsidR="007B53AD" w:rsidRPr="00D56393">
              <w:rPr>
                <w:rFonts w:asciiTheme="minorHAnsi" w:hAnsiTheme="minorHAnsi" w:cstheme="minorHAnsi"/>
                <w:sz w:val="20"/>
                <w:szCs w:val="20"/>
              </w:rPr>
              <w:t>:in</w:t>
            </w:r>
            <w:proofErr w:type="spellEnd"/>
          </w:p>
        </w:tc>
      </w:tr>
    </w:tbl>
    <w:p w14:paraId="7D9539F9" w14:textId="77777777" w:rsidR="00015C57" w:rsidRPr="00D56393" w:rsidRDefault="00015C57" w:rsidP="002A7A1D">
      <w:pPr>
        <w:rPr>
          <w:rFonts w:ascii="Arial" w:hAnsi="Arial" w:cs="Arial"/>
          <w:sz w:val="20"/>
          <w:szCs w:val="20"/>
        </w:rPr>
      </w:pPr>
    </w:p>
    <w:sectPr w:rsidR="00015C57" w:rsidRPr="00D56393" w:rsidSect="004128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17CBC4" w14:textId="77777777" w:rsidR="009666BC" w:rsidRDefault="009666BC" w:rsidP="0049777A">
      <w:r>
        <w:separator/>
      </w:r>
    </w:p>
  </w:endnote>
  <w:endnote w:type="continuationSeparator" w:id="0">
    <w:p w14:paraId="4AD5F643" w14:textId="77777777" w:rsidR="009666BC" w:rsidRDefault="009666BC" w:rsidP="00497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64370" w14:textId="77777777" w:rsidR="00BE14A7" w:rsidRDefault="00BE14A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8507431"/>
      <w:docPartObj>
        <w:docPartGallery w:val="Page Numbers (Bottom of Page)"/>
        <w:docPartUnique/>
      </w:docPartObj>
    </w:sdtPr>
    <w:sdtEndPr/>
    <w:sdtContent>
      <w:p w14:paraId="432914DB" w14:textId="6FA629A7" w:rsidR="00FD4BA2" w:rsidRDefault="00FD4BA2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77EF">
          <w:rPr>
            <w:noProof/>
          </w:rPr>
          <w:t>4</w:t>
        </w:r>
        <w:r>
          <w:fldChar w:fldCharType="end"/>
        </w:r>
      </w:p>
    </w:sdtContent>
  </w:sdt>
  <w:p w14:paraId="1A11EB34" w14:textId="77777777" w:rsidR="0049777A" w:rsidRDefault="0049777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BAE4E" w14:textId="77777777" w:rsidR="00BE14A7" w:rsidRDefault="00BE14A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04DA2" w14:textId="77777777" w:rsidR="009666BC" w:rsidRDefault="009666BC" w:rsidP="0049777A">
      <w:r>
        <w:separator/>
      </w:r>
    </w:p>
  </w:footnote>
  <w:footnote w:type="continuationSeparator" w:id="0">
    <w:p w14:paraId="645C61CC" w14:textId="77777777" w:rsidR="009666BC" w:rsidRDefault="009666BC" w:rsidP="0049777A">
      <w:r>
        <w:continuationSeparator/>
      </w:r>
    </w:p>
  </w:footnote>
  <w:footnote w:id="1">
    <w:p w14:paraId="23DB7728" w14:textId="77777777" w:rsidR="006C1227" w:rsidRPr="00967AAB" w:rsidRDefault="006C1227" w:rsidP="006C1227">
      <w:pPr>
        <w:pStyle w:val="Funotentext"/>
        <w:spacing w:line="240" w:lineRule="exact"/>
        <w:jc w:val="both"/>
        <w:rPr>
          <w:rFonts w:cstheme="minorHAnsi"/>
        </w:rPr>
      </w:pPr>
      <w:r>
        <w:rPr>
          <w:rStyle w:val="Funotenzeichen"/>
        </w:rPr>
        <w:footnoteRef/>
      </w:r>
      <w:r>
        <w:t xml:space="preserve"> </w:t>
      </w:r>
      <w:r w:rsidRPr="00967AAB">
        <w:rPr>
          <w:rFonts w:cstheme="minorHAnsi"/>
        </w:rPr>
        <w:t xml:space="preserve">Im Ausland erworbene Universitäts- / Fachhochschulabschlüsse mit Zeugnisbewertung und Beschreibung der </w:t>
      </w:r>
    </w:p>
    <w:p w14:paraId="3576FEC4" w14:textId="77777777" w:rsidR="006C1227" w:rsidRPr="00967AAB" w:rsidRDefault="006C1227" w:rsidP="006C1227">
      <w:pPr>
        <w:spacing w:line="240" w:lineRule="exact"/>
        <w:rPr>
          <w:rFonts w:asciiTheme="minorHAnsi" w:hAnsiTheme="minorHAnsi" w:cstheme="minorHAnsi"/>
          <w:sz w:val="20"/>
          <w:szCs w:val="20"/>
        </w:rPr>
      </w:pPr>
      <w:r w:rsidRPr="00967AAB">
        <w:rPr>
          <w:rFonts w:asciiTheme="minorHAnsi" w:hAnsiTheme="minorHAnsi" w:cstheme="minorHAnsi"/>
          <w:sz w:val="20"/>
          <w:szCs w:val="20"/>
        </w:rPr>
        <w:t xml:space="preserve">   jeweiligen Qualifikation durch die Zentralstelle für ausländisches Bildungswesen (ZAB</w:t>
      </w:r>
      <w:r w:rsidRPr="00967AAB">
        <w:rPr>
          <w:rFonts w:asciiTheme="minorHAnsi" w:hAnsiTheme="minorHAnsi" w:cstheme="minorHAnsi"/>
        </w:rPr>
        <w:t xml:space="preserve">); </w:t>
      </w:r>
      <w:r w:rsidRPr="00967AAB">
        <w:rPr>
          <w:rFonts w:asciiTheme="minorHAnsi" w:hAnsiTheme="minorHAnsi" w:cstheme="minorHAnsi"/>
          <w:sz w:val="20"/>
          <w:szCs w:val="20"/>
        </w:rPr>
        <w:t xml:space="preserve">Ersatzweise </w:t>
      </w:r>
    </w:p>
    <w:p w14:paraId="311878C0" w14:textId="77777777" w:rsidR="006C1227" w:rsidRPr="00967AAB" w:rsidRDefault="006C1227" w:rsidP="006C1227">
      <w:pPr>
        <w:spacing w:line="240" w:lineRule="exact"/>
        <w:ind w:left="142" w:hanging="142"/>
        <w:rPr>
          <w:rFonts w:asciiTheme="minorHAnsi" w:hAnsiTheme="minorHAnsi" w:cstheme="minorHAnsi"/>
          <w:highlight w:val="yellow"/>
        </w:rPr>
      </w:pPr>
      <w:r w:rsidRPr="00967AAB">
        <w:rPr>
          <w:rFonts w:asciiTheme="minorHAnsi" w:hAnsiTheme="minorHAnsi" w:cstheme="minorHAnsi"/>
          <w:sz w:val="20"/>
          <w:szCs w:val="20"/>
        </w:rPr>
        <w:t xml:space="preserve">   gilt als Nachweis auch eine entsprechende Dokumentenprüfung durch die zuständigen Behörden für die Anerkennung im Ausland erworbener beruflicher Qualifikation.</w:t>
      </w:r>
    </w:p>
  </w:footnote>
  <w:footnote w:id="2">
    <w:p w14:paraId="12DD2589" w14:textId="77777777" w:rsidR="006C1227" w:rsidRPr="00967AAB" w:rsidRDefault="006C1227" w:rsidP="006C1227">
      <w:pPr>
        <w:pStyle w:val="Funotentext"/>
        <w:rPr>
          <w:rFonts w:cstheme="minorHAnsi"/>
        </w:rPr>
      </w:pPr>
      <w:r w:rsidRPr="00967AAB">
        <w:rPr>
          <w:rStyle w:val="Funotenzeichen"/>
          <w:rFonts w:cstheme="minorHAnsi"/>
        </w:rPr>
        <w:footnoteRef/>
      </w:r>
      <w:r w:rsidRPr="00967AAB">
        <w:rPr>
          <w:rFonts w:cstheme="minorHAnsi"/>
        </w:rPr>
        <w:t xml:space="preserve"> Der Altersbezug kann durch eine mindestens 3-jährige einschlägige Berufserfahrung in der Arbeit mit Kindern    </w:t>
      </w:r>
    </w:p>
    <w:p w14:paraId="48F5ACB2" w14:textId="31FB2BF5" w:rsidR="006C1227" w:rsidRPr="00967AAB" w:rsidRDefault="006C1227" w:rsidP="006C1227">
      <w:pPr>
        <w:pStyle w:val="Funotentext"/>
        <w:rPr>
          <w:rFonts w:cstheme="minorHAnsi"/>
        </w:rPr>
      </w:pPr>
      <w:r w:rsidRPr="00967AAB">
        <w:rPr>
          <w:rFonts w:cstheme="minorHAnsi"/>
        </w:rPr>
        <w:t xml:space="preserve">   von 0 </w:t>
      </w:r>
      <w:r w:rsidR="009D2531">
        <w:rPr>
          <w:rFonts w:cstheme="minorHAnsi"/>
        </w:rPr>
        <w:t>– 12 Jahren ausgeglichen werden.</w:t>
      </w:r>
    </w:p>
  </w:footnote>
  <w:footnote w:id="3">
    <w:p w14:paraId="13EEFDC9" w14:textId="72350626" w:rsidR="006C1227" w:rsidRDefault="006C1227" w:rsidP="00967AAB">
      <w:pPr>
        <w:pStyle w:val="Funotentext"/>
        <w:jc w:val="both"/>
      </w:pPr>
      <w:r w:rsidRPr="00967AAB">
        <w:rPr>
          <w:rStyle w:val="Funotenzeichen"/>
        </w:rPr>
        <w:footnoteRef/>
      </w:r>
      <w:r w:rsidRPr="00967AAB">
        <w:t xml:space="preserve"> analog Fußnote</w:t>
      </w:r>
      <w:r w:rsidR="00815576">
        <w:t xml:space="preserve"> </w:t>
      </w:r>
      <w:r w:rsidR="00EB71BD">
        <w:t>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1EEFF2" w14:textId="77777777" w:rsidR="00BE14A7" w:rsidRDefault="00BE14A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15AD5" w14:textId="77777777" w:rsidR="00BE14A7" w:rsidRDefault="00BE14A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AA816" w14:textId="77777777" w:rsidR="00BE14A7" w:rsidRDefault="00BE14A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3E54"/>
    <w:multiLevelType w:val="hybridMultilevel"/>
    <w:tmpl w:val="59F690D0"/>
    <w:lvl w:ilvl="0" w:tplc="DC460A88">
      <w:start w:val="4"/>
      <w:numFmt w:val="bullet"/>
      <w:lvlText w:val="-"/>
      <w:lvlJc w:val="left"/>
      <w:pPr>
        <w:ind w:left="720" w:hanging="360"/>
      </w:pPr>
      <w:rPr>
        <w:rFonts w:ascii="Segoe UI Symbol" w:eastAsia="MS Gothic" w:hAnsi="Segoe UI Symbol" w:cs="Segoe UI 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F1F07"/>
    <w:multiLevelType w:val="hybridMultilevel"/>
    <w:tmpl w:val="F5A446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F3326"/>
    <w:multiLevelType w:val="hybridMultilevel"/>
    <w:tmpl w:val="07BE4B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77217"/>
    <w:multiLevelType w:val="hybridMultilevel"/>
    <w:tmpl w:val="54BE662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A0458"/>
    <w:multiLevelType w:val="hybridMultilevel"/>
    <w:tmpl w:val="B39285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6615FF"/>
    <w:multiLevelType w:val="hybridMultilevel"/>
    <w:tmpl w:val="FE1C39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E648AB"/>
    <w:multiLevelType w:val="hybridMultilevel"/>
    <w:tmpl w:val="D6C4ABEE"/>
    <w:lvl w:ilvl="0" w:tplc="158CFDF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5526AB"/>
    <w:multiLevelType w:val="multilevel"/>
    <w:tmpl w:val="57942CB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35" w:hanging="6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70D433B5"/>
    <w:multiLevelType w:val="hybridMultilevel"/>
    <w:tmpl w:val="DE3681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85"/>
    <w:rsid w:val="000060F5"/>
    <w:rsid w:val="00015C57"/>
    <w:rsid w:val="00031AF4"/>
    <w:rsid w:val="00055299"/>
    <w:rsid w:val="0005695C"/>
    <w:rsid w:val="000875EE"/>
    <w:rsid w:val="00093A27"/>
    <w:rsid w:val="000A2C30"/>
    <w:rsid w:val="000B5AF2"/>
    <w:rsid w:val="000C0FC3"/>
    <w:rsid w:val="000C77EF"/>
    <w:rsid w:val="000D19FE"/>
    <w:rsid w:val="000D1F9B"/>
    <w:rsid w:val="000D61EC"/>
    <w:rsid w:val="000F55D2"/>
    <w:rsid w:val="00112DA9"/>
    <w:rsid w:val="001271AB"/>
    <w:rsid w:val="0013242C"/>
    <w:rsid w:val="00132AFF"/>
    <w:rsid w:val="001745EF"/>
    <w:rsid w:val="001866D0"/>
    <w:rsid w:val="00193DA0"/>
    <w:rsid w:val="001A3395"/>
    <w:rsid w:val="001A5051"/>
    <w:rsid w:val="001F611F"/>
    <w:rsid w:val="0020283A"/>
    <w:rsid w:val="002120E7"/>
    <w:rsid w:val="00230B6D"/>
    <w:rsid w:val="002405C2"/>
    <w:rsid w:val="002440D6"/>
    <w:rsid w:val="00246EE9"/>
    <w:rsid w:val="0025071B"/>
    <w:rsid w:val="002A7A1D"/>
    <w:rsid w:val="002B6C65"/>
    <w:rsid w:val="002D156B"/>
    <w:rsid w:val="002D4C03"/>
    <w:rsid w:val="002E3CC8"/>
    <w:rsid w:val="002F4DAE"/>
    <w:rsid w:val="00301EAD"/>
    <w:rsid w:val="00305124"/>
    <w:rsid w:val="003228D8"/>
    <w:rsid w:val="00326D99"/>
    <w:rsid w:val="00345FD6"/>
    <w:rsid w:val="00356D5F"/>
    <w:rsid w:val="00382CD3"/>
    <w:rsid w:val="003878BD"/>
    <w:rsid w:val="003A34C6"/>
    <w:rsid w:val="003A617E"/>
    <w:rsid w:val="003B6F57"/>
    <w:rsid w:val="003C4CDA"/>
    <w:rsid w:val="0040149E"/>
    <w:rsid w:val="004128B4"/>
    <w:rsid w:val="00417085"/>
    <w:rsid w:val="004228EE"/>
    <w:rsid w:val="00425A16"/>
    <w:rsid w:val="00447CDB"/>
    <w:rsid w:val="00454988"/>
    <w:rsid w:val="00464E20"/>
    <w:rsid w:val="00483B21"/>
    <w:rsid w:val="0049777A"/>
    <w:rsid w:val="004A2922"/>
    <w:rsid w:val="004C3837"/>
    <w:rsid w:val="004E25A3"/>
    <w:rsid w:val="004F13AF"/>
    <w:rsid w:val="00510EE0"/>
    <w:rsid w:val="00533963"/>
    <w:rsid w:val="005526C6"/>
    <w:rsid w:val="00597357"/>
    <w:rsid w:val="005A2DD7"/>
    <w:rsid w:val="005E5055"/>
    <w:rsid w:val="005E742B"/>
    <w:rsid w:val="005F049B"/>
    <w:rsid w:val="00605502"/>
    <w:rsid w:val="00610070"/>
    <w:rsid w:val="006325FE"/>
    <w:rsid w:val="00634496"/>
    <w:rsid w:val="006348AB"/>
    <w:rsid w:val="0064532E"/>
    <w:rsid w:val="00661420"/>
    <w:rsid w:val="006954E0"/>
    <w:rsid w:val="006B1BD9"/>
    <w:rsid w:val="006C1227"/>
    <w:rsid w:val="006E5E76"/>
    <w:rsid w:val="00740C4C"/>
    <w:rsid w:val="007473DE"/>
    <w:rsid w:val="0075099F"/>
    <w:rsid w:val="00754480"/>
    <w:rsid w:val="007759E9"/>
    <w:rsid w:val="00782C15"/>
    <w:rsid w:val="00795DCE"/>
    <w:rsid w:val="007A5CB5"/>
    <w:rsid w:val="007B360E"/>
    <w:rsid w:val="007B4A36"/>
    <w:rsid w:val="007B53AD"/>
    <w:rsid w:val="007C1001"/>
    <w:rsid w:val="007D2100"/>
    <w:rsid w:val="007D3CE1"/>
    <w:rsid w:val="007E2101"/>
    <w:rsid w:val="007E4CC8"/>
    <w:rsid w:val="007E6B87"/>
    <w:rsid w:val="007F6D85"/>
    <w:rsid w:val="00805408"/>
    <w:rsid w:val="00815576"/>
    <w:rsid w:val="00825BAE"/>
    <w:rsid w:val="00840BEC"/>
    <w:rsid w:val="00857746"/>
    <w:rsid w:val="008612ED"/>
    <w:rsid w:val="00873771"/>
    <w:rsid w:val="00886F10"/>
    <w:rsid w:val="00894FAC"/>
    <w:rsid w:val="008C0DB1"/>
    <w:rsid w:val="008C3A2D"/>
    <w:rsid w:val="008D4687"/>
    <w:rsid w:val="008E3722"/>
    <w:rsid w:val="0090772D"/>
    <w:rsid w:val="00914B0E"/>
    <w:rsid w:val="009231B4"/>
    <w:rsid w:val="009272B9"/>
    <w:rsid w:val="009550BF"/>
    <w:rsid w:val="009666BC"/>
    <w:rsid w:val="00967AAB"/>
    <w:rsid w:val="00984042"/>
    <w:rsid w:val="009936BF"/>
    <w:rsid w:val="009A5231"/>
    <w:rsid w:val="009B21BA"/>
    <w:rsid w:val="009B222E"/>
    <w:rsid w:val="009B3FAD"/>
    <w:rsid w:val="009C18D2"/>
    <w:rsid w:val="009D2531"/>
    <w:rsid w:val="009D54FF"/>
    <w:rsid w:val="009D5CF6"/>
    <w:rsid w:val="009E152F"/>
    <w:rsid w:val="00A0501F"/>
    <w:rsid w:val="00A334E3"/>
    <w:rsid w:val="00A42ECD"/>
    <w:rsid w:val="00A72A72"/>
    <w:rsid w:val="00A77AC2"/>
    <w:rsid w:val="00AA7206"/>
    <w:rsid w:val="00AB6CEA"/>
    <w:rsid w:val="00AF1A72"/>
    <w:rsid w:val="00AF6018"/>
    <w:rsid w:val="00AF61CF"/>
    <w:rsid w:val="00B0341F"/>
    <w:rsid w:val="00B65217"/>
    <w:rsid w:val="00B84DDB"/>
    <w:rsid w:val="00B86451"/>
    <w:rsid w:val="00BA04A4"/>
    <w:rsid w:val="00BA56C5"/>
    <w:rsid w:val="00BB2E09"/>
    <w:rsid w:val="00BB47DC"/>
    <w:rsid w:val="00BC3FA9"/>
    <w:rsid w:val="00BD5B56"/>
    <w:rsid w:val="00BE14A7"/>
    <w:rsid w:val="00BF49A2"/>
    <w:rsid w:val="00BF5653"/>
    <w:rsid w:val="00C12C10"/>
    <w:rsid w:val="00C318B1"/>
    <w:rsid w:val="00C615A7"/>
    <w:rsid w:val="00C95786"/>
    <w:rsid w:val="00CF79E5"/>
    <w:rsid w:val="00D151D9"/>
    <w:rsid w:val="00D2291D"/>
    <w:rsid w:val="00D56393"/>
    <w:rsid w:val="00D7723D"/>
    <w:rsid w:val="00D929C8"/>
    <w:rsid w:val="00D937A7"/>
    <w:rsid w:val="00D96D3D"/>
    <w:rsid w:val="00DC79C9"/>
    <w:rsid w:val="00DD1971"/>
    <w:rsid w:val="00DE1230"/>
    <w:rsid w:val="00DF4561"/>
    <w:rsid w:val="00E1249F"/>
    <w:rsid w:val="00E319BE"/>
    <w:rsid w:val="00E74791"/>
    <w:rsid w:val="00E8763F"/>
    <w:rsid w:val="00E90A9A"/>
    <w:rsid w:val="00EA3650"/>
    <w:rsid w:val="00EB3751"/>
    <w:rsid w:val="00EB5300"/>
    <w:rsid w:val="00EB71BD"/>
    <w:rsid w:val="00EC1046"/>
    <w:rsid w:val="00EC15CE"/>
    <w:rsid w:val="00EF2DA6"/>
    <w:rsid w:val="00EF440A"/>
    <w:rsid w:val="00F36C02"/>
    <w:rsid w:val="00F47FC8"/>
    <w:rsid w:val="00F51FCA"/>
    <w:rsid w:val="00F74E39"/>
    <w:rsid w:val="00F75583"/>
    <w:rsid w:val="00F9180E"/>
    <w:rsid w:val="00FD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0585358"/>
  <w15:chartTrackingRefBased/>
  <w15:docId w15:val="{DCD099B8-363A-44AA-842B-91D12FFA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F1A72"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 w:cs="Arial"/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94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49777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9777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rsid w:val="0049777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9777A"/>
    <w:rPr>
      <w:sz w:val="24"/>
      <w:szCs w:val="24"/>
    </w:rPr>
  </w:style>
  <w:style w:type="table" w:customStyle="1" w:styleId="Tabellenraster1">
    <w:name w:val="Tabellenraster1"/>
    <w:basedOn w:val="NormaleTabelle"/>
    <w:next w:val="Tabellenraster"/>
    <w:uiPriority w:val="59"/>
    <w:rsid w:val="0049777A"/>
    <w:rPr>
      <w:rFonts w:ascii="Calibri" w:eastAsia="SimSun" w:hAnsi="Calibr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E8763F"/>
    <w:rPr>
      <w:rFonts w:ascii="Calibri" w:eastAsia="SimSun" w:hAnsi="Calibr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rsid w:val="00D7723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D7723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D7723D"/>
  </w:style>
  <w:style w:type="paragraph" w:styleId="Kommentarthema">
    <w:name w:val="annotation subject"/>
    <w:basedOn w:val="Kommentartext"/>
    <w:next w:val="Kommentartext"/>
    <w:link w:val="KommentarthemaZchn"/>
    <w:rsid w:val="00D7723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D7723D"/>
    <w:rPr>
      <w:b/>
      <w:bCs/>
    </w:rPr>
  </w:style>
  <w:style w:type="paragraph" w:styleId="Sprechblasentext">
    <w:name w:val="Balloon Text"/>
    <w:basedOn w:val="Standard"/>
    <w:link w:val="SprechblasentextZchn"/>
    <w:rsid w:val="00D7723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D7723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rsid w:val="009B21BA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510EE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erarbeitung">
    <w:name w:val="Revision"/>
    <w:hidden/>
    <w:uiPriority w:val="99"/>
    <w:semiHidden/>
    <w:rsid w:val="008E3722"/>
    <w:rPr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AF1A72"/>
    <w:rPr>
      <w:color w:val="808080"/>
    </w:rPr>
  </w:style>
  <w:style w:type="paragraph" w:styleId="Funotentext">
    <w:name w:val="footnote text"/>
    <w:basedOn w:val="Standard"/>
    <w:link w:val="FunotentextZchn"/>
    <w:uiPriority w:val="99"/>
    <w:unhideWhenUsed/>
    <w:rsid w:val="006C122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C1227"/>
    <w:rPr>
      <w:rFonts w:asciiTheme="minorHAnsi" w:eastAsiaTheme="minorHAnsi" w:hAnsiTheme="minorHAnsi" w:cstheme="minorBidi"/>
      <w:lang w:eastAsia="en-US"/>
    </w:rPr>
  </w:style>
  <w:style w:type="character" w:styleId="Funotenzeichen">
    <w:name w:val="footnote reference"/>
    <w:basedOn w:val="Absatz-Standardschriftart"/>
    <w:uiPriority w:val="99"/>
    <w:unhideWhenUsed/>
    <w:rsid w:val="006C122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1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ne.busch@kinder.bremen.d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a.Schniedewind\AppData\Local\Microsoft\Windows\INetCache\Content.Outlook\JZPFS0MC\Zuwendungsantrag_Kif&#246;G_2012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E0F08-9577-4D86-9EAF-B1EC37E27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Zuwendungsantrag_KiföG_2012.dot</Template>
  <TotalTime>0</TotalTime>
  <Pages>4</Pages>
  <Words>992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Gewährung einer Zuwendung</vt:lpstr>
    </vt:vector>
  </TitlesOfParts>
  <Company>Amt für Soziale Dienste</Company>
  <LinksUpToDate>false</LinksUpToDate>
  <CharactersWithSpaces>7229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Gewährung einer Zuwendung</dc:title>
  <dc:subject/>
  <dc:creator>Reimann, Mathias (Bildung)</dc:creator>
  <cp:keywords/>
  <cp:lastModifiedBy>Spohler, Marie-Luise (Kinder)</cp:lastModifiedBy>
  <cp:revision>2</cp:revision>
  <cp:lastPrinted>2024-02-06T15:47:00Z</cp:lastPrinted>
  <dcterms:created xsi:type="dcterms:W3CDTF">2025-03-21T09:26:00Z</dcterms:created>
  <dcterms:modified xsi:type="dcterms:W3CDTF">2025-03-21T09:26:00Z</dcterms:modified>
</cp:coreProperties>
</file>